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FC8" w:rsidRDefault="003C5FC8" w:rsidP="003C5F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Nicholas GRENE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C5FC8" w:rsidRDefault="003C5FC8" w:rsidP="003C5FC8">
      <w:pPr>
        <w:rPr>
          <w:rFonts w:ascii="Times New Roman" w:hAnsi="Times New Roman" w:cs="Times New Roman"/>
        </w:rPr>
      </w:pPr>
    </w:p>
    <w:p w:rsidR="003C5FC8" w:rsidRDefault="003C5FC8" w:rsidP="003C5FC8">
      <w:pPr>
        <w:rPr>
          <w:rFonts w:ascii="Times New Roman" w:hAnsi="Times New Roman" w:cs="Times New Roman"/>
        </w:rPr>
      </w:pPr>
    </w:p>
    <w:p w:rsidR="003C5FC8" w:rsidRDefault="003C5FC8" w:rsidP="003C5F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Chyboll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Rotte</w:t>
      </w:r>
      <w:proofErr w:type="spellEnd"/>
      <w:r>
        <w:rPr>
          <w:rFonts w:ascii="Times New Roman" w:hAnsi="Times New Roman" w:cs="Times New Roman"/>
        </w:rPr>
        <w:t>(q.v.)</w:t>
      </w:r>
    </w:p>
    <w:p w:rsidR="003C5FC8" w:rsidRDefault="003C5FC8" w:rsidP="003C5F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</w:t>
      </w:r>
      <w:proofErr w:type="spellStart"/>
      <w:r>
        <w:rPr>
          <w:rFonts w:ascii="Times New Roman" w:hAnsi="Times New Roman" w:cs="Times New Roman"/>
        </w:rPr>
        <w:t>Algore</w:t>
      </w:r>
      <w:proofErr w:type="spellEnd"/>
      <w:r>
        <w:rPr>
          <w:rFonts w:ascii="Times New Roman" w:hAnsi="Times New Roman" w:cs="Times New Roman"/>
        </w:rPr>
        <w:t xml:space="preserve">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West Ham, Essex(q.v.).</w:t>
      </w:r>
    </w:p>
    <w:p w:rsidR="003C5FC8" w:rsidRDefault="003C5FC8" w:rsidP="003C5F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3C5FC8" w:rsidRDefault="003C5FC8" w:rsidP="003C5F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Chyboll</w:t>
      </w:r>
      <w:proofErr w:type="spellEnd"/>
      <w:r>
        <w:rPr>
          <w:rFonts w:ascii="Times New Roman" w:hAnsi="Times New Roman" w:cs="Times New Roman"/>
        </w:rPr>
        <w:t xml:space="preserve"> of West Ham(q.v.).</w:t>
      </w:r>
    </w:p>
    <w:p w:rsidR="003C5FC8" w:rsidRDefault="003C5FC8" w:rsidP="003C5F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:rsidR="003C5FC8" w:rsidRDefault="003C5FC8" w:rsidP="003C5F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Rotte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Algore</w:t>
      </w:r>
      <w:proofErr w:type="spellEnd"/>
      <w:r>
        <w:rPr>
          <w:rFonts w:ascii="Times New Roman" w:hAnsi="Times New Roman" w:cs="Times New Roman"/>
        </w:rPr>
        <w:t>(q.v.),</w:t>
      </w:r>
    </w:p>
    <w:p w:rsidR="003C5FC8" w:rsidRDefault="003C5FC8" w:rsidP="003C5F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both of West Ham.  (ibid.)</w:t>
      </w:r>
    </w:p>
    <w:p w:rsidR="003C5FC8" w:rsidRDefault="003C5FC8" w:rsidP="003C5FC8">
      <w:pPr>
        <w:rPr>
          <w:rFonts w:ascii="Times New Roman" w:hAnsi="Times New Roman" w:cs="Times New Roman"/>
        </w:rPr>
      </w:pPr>
    </w:p>
    <w:p w:rsidR="003C5FC8" w:rsidRDefault="003C5FC8" w:rsidP="003C5FC8">
      <w:pPr>
        <w:rPr>
          <w:rFonts w:ascii="Times New Roman" w:hAnsi="Times New Roman" w:cs="Times New Roman"/>
        </w:rPr>
      </w:pPr>
    </w:p>
    <w:p w:rsidR="003C5FC8" w:rsidRDefault="003C5FC8" w:rsidP="003C5F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December 2017</w:t>
      </w:r>
    </w:p>
    <w:p w:rsidR="006B2F86" w:rsidRPr="00E71FC3" w:rsidRDefault="003C5FC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5FC8" w:rsidRDefault="003C5FC8" w:rsidP="00E71FC3">
      <w:r>
        <w:separator/>
      </w:r>
    </w:p>
  </w:endnote>
  <w:endnote w:type="continuationSeparator" w:id="0">
    <w:p w:rsidR="003C5FC8" w:rsidRDefault="003C5FC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5FC8" w:rsidRDefault="003C5FC8" w:rsidP="00E71FC3">
      <w:r>
        <w:separator/>
      </w:r>
    </w:p>
  </w:footnote>
  <w:footnote w:type="continuationSeparator" w:id="0">
    <w:p w:rsidR="003C5FC8" w:rsidRDefault="003C5FC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FC8"/>
    <w:rsid w:val="001A7C09"/>
    <w:rsid w:val="003C5FC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DFA40F-89AF-4254-83C7-A7EF930E0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5FC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2017-12-13T19:47:00Z</dcterms:created>
  <dcterms:modified xsi:type="dcterms:W3CDTF">2017-12-13T19:47:00Z</dcterms:modified>
</cp:coreProperties>
</file>