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1029C" w14:textId="5E76E8A9" w:rsidR="00BA00AB" w:rsidRDefault="00DF7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Matilda de GRENE</w:t>
      </w:r>
      <w:r>
        <w:rPr>
          <w:rFonts w:ascii="Times New Roman" w:hAnsi="Times New Roman" w:cs="Times New Roman"/>
          <w:sz w:val="24"/>
          <w:szCs w:val="24"/>
        </w:rPr>
        <w:t xml:space="preserve">      (1354-1404)</w:t>
      </w:r>
    </w:p>
    <w:p w14:paraId="12C8801A" w14:textId="59A89CC2" w:rsidR="00DF7A6A" w:rsidRDefault="00DF7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3492A278" w14:textId="786FAB9C" w:rsidR="00DF7A6A" w:rsidRDefault="00DF7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176D97" w14:textId="70D425AD" w:rsidR="00DF7A6A" w:rsidRDefault="00DF7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B64660" w14:textId="12636047" w:rsidR="00DF7A6A" w:rsidRDefault="00DF7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1404</w:t>
      </w:r>
      <w:r>
        <w:rPr>
          <w:rFonts w:ascii="Times New Roman" w:hAnsi="Times New Roman" w:cs="Times New Roman"/>
          <w:sz w:val="24"/>
          <w:szCs w:val="24"/>
        </w:rPr>
        <w:tab/>
        <w:t>She died.</w:t>
      </w:r>
    </w:p>
    <w:p w14:paraId="097141FD" w14:textId="6DCE705D" w:rsidR="00DF7A6A" w:rsidRDefault="00DF7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(UK and Ireland, Find a Grave Index, 1300s – Current)</w:t>
      </w:r>
    </w:p>
    <w:p w14:paraId="23B99FEA" w14:textId="23389EDD" w:rsidR="00DF7A6A" w:rsidRDefault="00DF7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33495E" w14:textId="2092871F" w:rsidR="00DF7A6A" w:rsidRDefault="00DF7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568049" w14:textId="009EAEB9" w:rsidR="00DF7A6A" w:rsidRPr="00DF7A6A" w:rsidRDefault="00DF7A6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2022</w:t>
      </w:r>
    </w:p>
    <w:sectPr w:rsidR="00DF7A6A" w:rsidRPr="00DF7A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E9AEB" w14:textId="77777777" w:rsidR="00DF7A6A" w:rsidRDefault="00DF7A6A" w:rsidP="009139A6">
      <w:r>
        <w:separator/>
      </w:r>
    </w:p>
  </w:endnote>
  <w:endnote w:type="continuationSeparator" w:id="0">
    <w:p w14:paraId="749928A3" w14:textId="77777777" w:rsidR="00DF7A6A" w:rsidRDefault="00DF7A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912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BD2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FCE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DFC14" w14:textId="77777777" w:rsidR="00DF7A6A" w:rsidRDefault="00DF7A6A" w:rsidP="009139A6">
      <w:r>
        <w:separator/>
      </w:r>
    </w:p>
  </w:footnote>
  <w:footnote w:type="continuationSeparator" w:id="0">
    <w:p w14:paraId="2A5305B0" w14:textId="77777777" w:rsidR="00DF7A6A" w:rsidRDefault="00DF7A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1BC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575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CF9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7A6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2B71A"/>
  <w15:chartTrackingRefBased/>
  <w15:docId w15:val="{80ADE130-491D-419F-B357-B6C679E8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2022-05-22T09:37:00Z</dcterms:created>
  <dcterms:modified xsi:type="dcterms:W3CDTF">2022-05-22T09:39:00Z</dcterms:modified>
</cp:coreProperties>
</file>