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83FE98" w14:textId="77777777" w:rsidR="00771BC8" w:rsidRDefault="00771BC8" w:rsidP="00771B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Mary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d.ca.1490)</w:t>
      </w:r>
    </w:p>
    <w:p w14:paraId="40CB00D5" w14:textId="77777777" w:rsidR="00771BC8" w:rsidRDefault="00771BC8" w:rsidP="00771B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46EBCFB5" w14:textId="77777777" w:rsidR="00771BC8" w:rsidRDefault="00771BC8" w:rsidP="00771BC8">
      <w:pPr>
        <w:pStyle w:val="NoSpacing"/>
        <w:rPr>
          <w:rFonts w:cs="Times New Roman"/>
          <w:szCs w:val="24"/>
        </w:rPr>
      </w:pPr>
    </w:p>
    <w:p w14:paraId="5F8C34E9" w14:textId="77777777" w:rsidR="00771BC8" w:rsidRDefault="00771BC8" w:rsidP="00771BC8">
      <w:pPr>
        <w:pStyle w:val="NoSpacing"/>
        <w:rPr>
          <w:rFonts w:cs="Times New Roman"/>
          <w:szCs w:val="24"/>
        </w:rPr>
      </w:pPr>
    </w:p>
    <w:p w14:paraId="20D6A68A" w14:textId="77777777" w:rsidR="00771BC8" w:rsidRDefault="00771BC8" w:rsidP="00771B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Feb.1490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Lincolnshire.</w:t>
      </w:r>
    </w:p>
    <w:p w14:paraId="65BFB214" w14:textId="77777777" w:rsidR="00771BC8" w:rsidRDefault="00771BC8" w:rsidP="00771B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p.117)</w:t>
      </w:r>
    </w:p>
    <w:p w14:paraId="061FA114" w14:textId="77777777" w:rsidR="00771BC8" w:rsidRDefault="00771BC8" w:rsidP="00771BC8">
      <w:pPr>
        <w:pStyle w:val="NoSpacing"/>
        <w:rPr>
          <w:rFonts w:cs="Times New Roman"/>
          <w:szCs w:val="24"/>
        </w:rPr>
      </w:pPr>
    </w:p>
    <w:p w14:paraId="067340C1" w14:textId="77777777" w:rsidR="00771BC8" w:rsidRDefault="00771BC8" w:rsidP="00771BC8">
      <w:pPr>
        <w:pStyle w:val="NoSpacing"/>
        <w:rPr>
          <w:rFonts w:cs="Times New Roman"/>
          <w:szCs w:val="24"/>
        </w:rPr>
      </w:pPr>
    </w:p>
    <w:p w14:paraId="0E87E057" w14:textId="77777777" w:rsidR="00771BC8" w:rsidRDefault="00771BC8" w:rsidP="00771B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November 2024</w:t>
      </w:r>
    </w:p>
    <w:p w14:paraId="792459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C1ADC1" w14:textId="77777777" w:rsidR="00771BC8" w:rsidRDefault="00771BC8" w:rsidP="009139A6">
      <w:r>
        <w:separator/>
      </w:r>
    </w:p>
  </w:endnote>
  <w:endnote w:type="continuationSeparator" w:id="0">
    <w:p w14:paraId="26605F98" w14:textId="77777777" w:rsidR="00771BC8" w:rsidRDefault="00771B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3ED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40C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0F6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33963" w14:textId="77777777" w:rsidR="00771BC8" w:rsidRDefault="00771BC8" w:rsidP="009139A6">
      <w:r>
        <w:separator/>
      </w:r>
    </w:p>
  </w:footnote>
  <w:footnote w:type="continuationSeparator" w:id="0">
    <w:p w14:paraId="548525CD" w14:textId="77777777" w:rsidR="00771BC8" w:rsidRDefault="00771B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D191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D241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4C5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C8"/>
    <w:rsid w:val="000666E0"/>
    <w:rsid w:val="002510B7"/>
    <w:rsid w:val="00270799"/>
    <w:rsid w:val="00502333"/>
    <w:rsid w:val="005C130B"/>
    <w:rsid w:val="00771BC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30D38"/>
  <w15:chartTrackingRefBased/>
  <w15:docId w15:val="{95D1DFA9-CDAB-455F-A55E-6BA96279E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2024-11-23T21:22:00Z</dcterms:created>
  <dcterms:modified xsi:type="dcterms:W3CDTF">2024-11-23T21:22:00Z</dcterms:modified>
</cp:coreProperties>
</file>