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F0937" w14:textId="77777777" w:rsidR="00E14358" w:rsidRDefault="00E14358" w:rsidP="00E14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Mary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d.ca.1489)</w:t>
      </w:r>
    </w:p>
    <w:p w14:paraId="01A163B8" w14:textId="77777777" w:rsidR="00E14358" w:rsidRDefault="00E14358" w:rsidP="00E14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277B2A11" w14:textId="77777777" w:rsidR="00E14358" w:rsidRDefault="00E14358" w:rsidP="00E14358">
      <w:pPr>
        <w:pStyle w:val="NoSpacing"/>
        <w:rPr>
          <w:rFonts w:cs="Times New Roman"/>
          <w:szCs w:val="24"/>
        </w:rPr>
      </w:pPr>
    </w:p>
    <w:p w14:paraId="3B0985B3" w14:textId="77777777" w:rsidR="00E14358" w:rsidRDefault="00E14358" w:rsidP="00E14358">
      <w:pPr>
        <w:pStyle w:val="NoSpacing"/>
        <w:rPr>
          <w:rFonts w:cs="Times New Roman"/>
          <w:szCs w:val="24"/>
        </w:rPr>
      </w:pPr>
    </w:p>
    <w:p w14:paraId="775AF9DB" w14:textId="77777777" w:rsidR="00E14358" w:rsidRDefault="00E14358" w:rsidP="00E14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Oct.1489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Northamptonshire.</w:t>
      </w:r>
    </w:p>
    <w:p w14:paraId="78303633" w14:textId="77777777" w:rsidR="00E14358" w:rsidRDefault="00E14358" w:rsidP="00E14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p.116)</w:t>
      </w:r>
    </w:p>
    <w:p w14:paraId="6C9C353D" w14:textId="77777777" w:rsidR="00E14358" w:rsidRDefault="00E14358" w:rsidP="00E14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Sussex.   (ibid.)</w:t>
      </w:r>
    </w:p>
    <w:p w14:paraId="3FB368F6" w14:textId="77777777" w:rsidR="00E14358" w:rsidRDefault="00E14358" w:rsidP="00E14358">
      <w:pPr>
        <w:pStyle w:val="NoSpacing"/>
        <w:rPr>
          <w:rFonts w:cs="Times New Roman"/>
          <w:szCs w:val="24"/>
        </w:rPr>
      </w:pPr>
    </w:p>
    <w:p w14:paraId="60CE6C53" w14:textId="77777777" w:rsidR="00E14358" w:rsidRDefault="00E14358" w:rsidP="00E14358">
      <w:pPr>
        <w:pStyle w:val="NoSpacing"/>
        <w:rPr>
          <w:rFonts w:cs="Times New Roman"/>
          <w:szCs w:val="24"/>
        </w:rPr>
      </w:pPr>
    </w:p>
    <w:p w14:paraId="6A1E8683" w14:textId="77777777" w:rsidR="00E14358" w:rsidRDefault="00E14358" w:rsidP="00E14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02CA32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4A5E8" w14:textId="77777777" w:rsidR="00E14358" w:rsidRDefault="00E14358" w:rsidP="009139A6">
      <w:r>
        <w:separator/>
      </w:r>
    </w:p>
  </w:endnote>
  <w:endnote w:type="continuationSeparator" w:id="0">
    <w:p w14:paraId="3244131A" w14:textId="77777777" w:rsidR="00E14358" w:rsidRDefault="00E143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E78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46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ED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9838C" w14:textId="77777777" w:rsidR="00E14358" w:rsidRDefault="00E14358" w:rsidP="009139A6">
      <w:r>
        <w:separator/>
      </w:r>
    </w:p>
  </w:footnote>
  <w:footnote w:type="continuationSeparator" w:id="0">
    <w:p w14:paraId="1AA931BE" w14:textId="77777777" w:rsidR="00E14358" w:rsidRDefault="00E143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31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991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4FB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35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435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7151"/>
  <w15:chartTrackingRefBased/>
  <w15:docId w15:val="{0958D6E0-A3F1-46A6-8BB8-0EA0D768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2023-12-15T20:54:00Z</dcterms:created>
  <dcterms:modified xsi:type="dcterms:W3CDTF">2023-12-15T20:54:00Z</dcterms:modified>
</cp:coreProperties>
</file>