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A3BF04" w14:textId="77777777" w:rsidR="009021F7" w:rsidRDefault="009021F7" w:rsidP="009021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Mary GRENE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d.ca.1434)</w:t>
      </w:r>
    </w:p>
    <w:p w14:paraId="3EE3F9E3" w14:textId="77777777" w:rsidR="009021F7" w:rsidRDefault="009021F7" w:rsidP="009021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4AF6467E" w14:textId="77777777" w:rsidR="009021F7" w:rsidRDefault="009021F7" w:rsidP="009021F7">
      <w:pPr>
        <w:pStyle w:val="NoSpacing"/>
        <w:rPr>
          <w:rFonts w:cs="Times New Roman"/>
          <w:szCs w:val="24"/>
        </w:rPr>
      </w:pPr>
    </w:p>
    <w:p w14:paraId="64FB1F1F" w14:textId="77777777" w:rsidR="009021F7" w:rsidRDefault="009021F7" w:rsidP="009021F7">
      <w:pPr>
        <w:pStyle w:val="NoSpacing"/>
        <w:rPr>
          <w:rFonts w:cs="Times New Roman"/>
          <w:szCs w:val="24"/>
        </w:rPr>
      </w:pPr>
    </w:p>
    <w:p w14:paraId="10E5CFD1" w14:textId="77777777" w:rsidR="009021F7" w:rsidRDefault="009021F7" w:rsidP="009021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Sir Thomas.</w:t>
      </w:r>
    </w:p>
    <w:p w14:paraId="5B623973" w14:textId="77777777" w:rsidR="009021F7" w:rsidRDefault="009021F7" w:rsidP="009021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(C.F.R.1430-37 p.166)</w:t>
      </w:r>
    </w:p>
    <w:p w14:paraId="6242D747" w14:textId="77777777" w:rsidR="009021F7" w:rsidRDefault="009021F7" w:rsidP="009021F7">
      <w:pPr>
        <w:pStyle w:val="NoSpacing"/>
        <w:rPr>
          <w:rFonts w:cs="Times New Roman"/>
          <w:szCs w:val="24"/>
        </w:rPr>
      </w:pPr>
    </w:p>
    <w:p w14:paraId="3949AB37" w14:textId="77777777" w:rsidR="009021F7" w:rsidRDefault="009021F7" w:rsidP="009021F7">
      <w:pPr>
        <w:pStyle w:val="NoSpacing"/>
        <w:rPr>
          <w:rFonts w:cs="Times New Roman"/>
          <w:szCs w:val="24"/>
        </w:rPr>
      </w:pPr>
    </w:p>
    <w:p w14:paraId="5A3A3073" w14:textId="77777777" w:rsidR="009021F7" w:rsidRDefault="009021F7" w:rsidP="009021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Apr,1434</w:t>
      </w:r>
      <w:r>
        <w:rPr>
          <w:rFonts w:cs="Times New Roman"/>
          <w:szCs w:val="24"/>
        </w:rPr>
        <w:tab/>
        <w:t xml:space="preserve">Writs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Escheators of Hertfordshire,</w:t>
      </w:r>
    </w:p>
    <w:p w14:paraId="056192F5" w14:textId="77777777" w:rsidR="009021F7" w:rsidRDefault="009021F7" w:rsidP="009021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Northamptonshire, Leicestershire, Nottinghamshire, Lincolnshire, </w:t>
      </w:r>
    </w:p>
    <w:p w14:paraId="0B4F790E" w14:textId="77777777" w:rsidR="009021F7" w:rsidRDefault="009021F7" w:rsidP="009021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Yorkshire and Buckinghamshire.   (ibid.)</w:t>
      </w:r>
    </w:p>
    <w:p w14:paraId="02E3BC78" w14:textId="77777777" w:rsidR="009021F7" w:rsidRDefault="009021F7" w:rsidP="009021F7">
      <w:pPr>
        <w:pStyle w:val="NoSpacing"/>
        <w:rPr>
          <w:rFonts w:cs="Times New Roman"/>
          <w:szCs w:val="24"/>
        </w:rPr>
      </w:pPr>
    </w:p>
    <w:p w14:paraId="75C20BC7" w14:textId="77777777" w:rsidR="009021F7" w:rsidRDefault="009021F7" w:rsidP="009021F7">
      <w:pPr>
        <w:pStyle w:val="NoSpacing"/>
        <w:rPr>
          <w:rFonts w:cs="Times New Roman"/>
          <w:szCs w:val="24"/>
        </w:rPr>
      </w:pPr>
    </w:p>
    <w:p w14:paraId="304AB660" w14:textId="77777777" w:rsidR="009021F7" w:rsidRDefault="009021F7" w:rsidP="009021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October 2024</w:t>
      </w:r>
    </w:p>
    <w:p w14:paraId="2C191EC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F986D4" w14:textId="77777777" w:rsidR="009021F7" w:rsidRDefault="009021F7" w:rsidP="009139A6">
      <w:r>
        <w:separator/>
      </w:r>
    </w:p>
  </w:endnote>
  <w:endnote w:type="continuationSeparator" w:id="0">
    <w:p w14:paraId="4ACBA6FE" w14:textId="77777777" w:rsidR="009021F7" w:rsidRDefault="009021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B34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B7107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335F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0219F7" w14:textId="77777777" w:rsidR="009021F7" w:rsidRDefault="009021F7" w:rsidP="009139A6">
      <w:r>
        <w:separator/>
      </w:r>
    </w:p>
  </w:footnote>
  <w:footnote w:type="continuationSeparator" w:id="0">
    <w:p w14:paraId="20119DBF" w14:textId="77777777" w:rsidR="009021F7" w:rsidRDefault="009021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9A23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600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E1C0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1F7"/>
    <w:rsid w:val="000666E0"/>
    <w:rsid w:val="002510B7"/>
    <w:rsid w:val="00270799"/>
    <w:rsid w:val="005C130B"/>
    <w:rsid w:val="006D41E4"/>
    <w:rsid w:val="00826F5C"/>
    <w:rsid w:val="009021F7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F672A"/>
  <w15:chartTrackingRefBased/>
  <w15:docId w15:val="{2D261725-4D71-42FB-9BB5-B61FDCEFC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2024-10-19T15:04:00Z</dcterms:created>
  <dcterms:modified xsi:type="dcterms:W3CDTF">2024-10-19T15:05:00Z</dcterms:modified>
</cp:coreProperties>
</file>