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12AF1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0BB949BA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Widow.</w:t>
      </w:r>
    </w:p>
    <w:p w14:paraId="5E4E26CE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77339C8D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1209C6C2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Edward.</w:t>
      </w:r>
    </w:p>
    <w:p w14:paraId="1C1ACBEF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p.157)</w:t>
      </w:r>
    </w:p>
    <w:p w14:paraId="4B0E3FEE" w14:textId="77777777" w:rsidR="00D04113" w:rsidRPr="00536E36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 Margaret(q.v.) = John Adam, junior(q.v.).   (ibid.)</w:t>
      </w:r>
    </w:p>
    <w:p w14:paraId="7CB75876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20C9A041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72159AFA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She left property in Eastgate Street to Margaret.   (ibid.)</w:t>
      </w:r>
    </w:p>
    <w:p w14:paraId="41E75FF5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64590CA6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4747238E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  Henry Kyrton(q.v.) and John Adam, junior(q.v.).   (ibid.)</w:t>
      </w:r>
    </w:p>
    <w:p w14:paraId="0F2BE3F8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21D54B5B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</w:p>
    <w:p w14:paraId="0EB8A69F" w14:textId="77777777" w:rsidR="00D04113" w:rsidRDefault="00D04113" w:rsidP="00D0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2021</w:t>
      </w:r>
    </w:p>
    <w:p w14:paraId="6D59C2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9C0DA" w14:textId="77777777" w:rsidR="00D04113" w:rsidRDefault="00D04113" w:rsidP="009139A6">
      <w:r>
        <w:separator/>
      </w:r>
    </w:p>
  </w:endnote>
  <w:endnote w:type="continuationSeparator" w:id="0">
    <w:p w14:paraId="1027FCE9" w14:textId="77777777" w:rsidR="00D04113" w:rsidRDefault="00D041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200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2C3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DCC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930CB0" w14:textId="77777777" w:rsidR="00D04113" w:rsidRDefault="00D04113" w:rsidP="009139A6">
      <w:r>
        <w:separator/>
      </w:r>
    </w:p>
  </w:footnote>
  <w:footnote w:type="continuationSeparator" w:id="0">
    <w:p w14:paraId="5F705923" w14:textId="77777777" w:rsidR="00D04113" w:rsidRDefault="00D041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FE9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4DC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C5A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1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411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46BB9"/>
  <w15:chartTrackingRefBased/>
  <w15:docId w15:val="{20D254C7-4DD5-41FE-A91B-1B279780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11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2021-07-14T18:13:00Z</dcterms:created>
  <dcterms:modified xsi:type="dcterms:W3CDTF">2021-07-14T18:13:00Z</dcterms:modified>
</cp:coreProperties>
</file>