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E44DB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5BC451E9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5873502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</w:p>
    <w:p w14:paraId="7F094DA3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</w:p>
    <w:p w14:paraId="22F46419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Margaret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d.1401)(q.v.).</w:t>
      </w:r>
    </w:p>
    <w:p w14:paraId="14B0CC8E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p.157)</w:t>
      </w:r>
    </w:p>
    <w:p w14:paraId="5DA42346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Adam, junior(q.v.).   (ibid.)</w:t>
      </w:r>
    </w:p>
    <w:p w14:paraId="7CEA1D67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</w:p>
    <w:p w14:paraId="3C76E49D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</w:p>
    <w:p w14:paraId="382D3FF7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He mother left her property in Eastgate Street.   (ibid.)</w:t>
      </w:r>
    </w:p>
    <w:p w14:paraId="3AFBB3E8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</w:p>
    <w:p w14:paraId="6531A891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</w:p>
    <w:p w14:paraId="3D1CA1FC" w14:textId="77777777" w:rsidR="00345BA0" w:rsidRDefault="00345BA0" w:rsidP="00345B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2021</w:t>
      </w:r>
    </w:p>
    <w:p w14:paraId="231612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A8E49" w14:textId="77777777" w:rsidR="00345BA0" w:rsidRDefault="00345BA0" w:rsidP="009139A6">
      <w:r>
        <w:separator/>
      </w:r>
    </w:p>
  </w:endnote>
  <w:endnote w:type="continuationSeparator" w:id="0">
    <w:p w14:paraId="2D2B4CBF" w14:textId="77777777" w:rsidR="00345BA0" w:rsidRDefault="00345B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A4D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EE4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04F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C5BACE" w14:textId="77777777" w:rsidR="00345BA0" w:rsidRDefault="00345BA0" w:rsidP="009139A6">
      <w:r>
        <w:separator/>
      </w:r>
    </w:p>
  </w:footnote>
  <w:footnote w:type="continuationSeparator" w:id="0">
    <w:p w14:paraId="70FCA6B2" w14:textId="77777777" w:rsidR="00345BA0" w:rsidRDefault="00345B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EFC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AEC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8C3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A0"/>
    <w:rsid w:val="000666E0"/>
    <w:rsid w:val="002510B7"/>
    <w:rsid w:val="00345BA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341F"/>
  <w15:chartTrackingRefBased/>
  <w15:docId w15:val="{78429CBF-E937-410F-A3C0-9724B0D9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BA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2021-07-14T18:13:00Z</dcterms:created>
  <dcterms:modified xsi:type="dcterms:W3CDTF">2021-07-14T18:14:00Z</dcterms:modified>
</cp:coreProperties>
</file>