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3F895" w14:textId="77777777" w:rsidR="00B339E7" w:rsidRDefault="00B339E7" w:rsidP="00B339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GRENE, senior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66946EF4" w14:textId="77777777" w:rsidR="00B339E7" w:rsidRDefault="00B339E7" w:rsidP="00B339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71662C" w14:textId="77777777" w:rsidR="00B339E7" w:rsidRDefault="00B339E7" w:rsidP="00B339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699688" w14:textId="77777777" w:rsidR="00B339E7" w:rsidRDefault="00B339E7" w:rsidP="00B339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Wyrhylle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1C08C23" w14:textId="77777777" w:rsidR="00B339E7" w:rsidRDefault="00B339E7" w:rsidP="00B339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CD056A" w14:textId="77777777" w:rsidR="00B339E7" w:rsidRDefault="00B339E7" w:rsidP="00B339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p.232)</w:t>
      </w:r>
    </w:p>
    <w:p w14:paraId="7E558028" w14:textId="77777777" w:rsidR="00B339E7" w:rsidRDefault="00B339E7" w:rsidP="00B339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2277C4" w14:textId="77777777" w:rsidR="00B339E7" w:rsidRDefault="00B339E7" w:rsidP="00B339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597026" w14:textId="77777777" w:rsidR="00B339E7" w:rsidRDefault="00B339E7" w:rsidP="00B339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2021</w:t>
      </w:r>
    </w:p>
    <w:p w14:paraId="0D328B7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E1704" w14:textId="77777777" w:rsidR="00B339E7" w:rsidRDefault="00B339E7" w:rsidP="009139A6">
      <w:r>
        <w:separator/>
      </w:r>
    </w:p>
  </w:endnote>
  <w:endnote w:type="continuationSeparator" w:id="0">
    <w:p w14:paraId="1B4E73CF" w14:textId="77777777" w:rsidR="00B339E7" w:rsidRDefault="00B339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933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5A70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02D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CB79B" w14:textId="77777777" w:rsidR="00B339E7" w:rsidRDefault="00B339E7" w:rsidP="009139A6">
      <w:r>
        <w:separator/>
      </w:r>
    </w:p>
  </w:footnote>
  <w:footnote w:type="continuationSeparator" w:id="0">
    <w:p w14:paraId="07530DDF" w14:textId="77777777" w:rsidR="00B339E7" w:rsidRDefault="00B339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EBF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997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B69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9E7"/>
    <w:rsid w:val="000666E0"/>
    <w:rsid w:val="002510B7"/>
    <w:rsid w:val="005C130B"/>
    <w:rsid w:val="00826F5C"/>
    <w:rsid w:val="009139A6"/>
    <w:rsid w:val="009448BB"/>
    <w:rsid w:val="00A3176C"/>
    <w:rsid w:val="00AE65F8"/>
    <w:rsid w:val="00B339E7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0EB04"/>
  <w15:chartTrackingRefBased/>
  <w15:docId w15:val="{A2D398DE-C520-4471-9A92-95C458D2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2021-06-15T11:32:00Z</dcterms:created>
  <dcterms:modified xsi:type="dcterms:W3CDTF">2021-06-15T11:33:00Z</dcterms:modified>
</cp:coreProperties>
</file>