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ED18A" w14:textId="00F178E7" w:rsidR="00944821" w:rsidRDefault="00944821" w:rsidP="00944821">
      <w:pPr>
        <w:pStyle w:val="NoSpacing"/>
      </w:pPr>
      <w:r>
        <w:rPr>
          <w:u w:val="single"/>
        </w:rPr>
        <w:t>John GRENE</w:t>
      </w:r>
      <w:r>
        <w:t xml:space="preserve">        </w:t>
      </w:r>
      <w:r>
        <w:t>(fl.141</w:t>
      </w:r>
      <w:r>
        <w:t>1</w:t>
      </w:r>
      <w:r>
        <w:t>)</w:t>
      </w:r>
    </w:p>
    <w:p w14:paraId="3299805D" w14:textId="77777777" w:rsidR="00944821" w:rsidRDefault="00944821" w:rsidP="00944821">
      <w:pPr>
        <w:pStyle w:val="NoSpacing"/>
      </w:pPr>
      <w:r>
        <w:t>of the diocese of Exeter.</w:t>
      </w:r>
    </w:p>
    <w:p w14:paraId="45DE3279" w14:textId="77777777" w:rsidR="00944821" w:rsidRDefault="00944821" w:rsidP="00944821">
      <w:pPr>
        <w:pStyle w:val="NoSpacing"/>
      </w:pPr>
    </w:p>
    <w:p w14:paraId="784318C1" w14:textId="77777777" w:rsidR="00944821" w:rsidRDefault="00944821" w:rsidP="00944821">
      <w:pPr>
        <w:pStyle w:val="NoSpacing"/>
      </w:pPr>
    </w:p>
    <w:p w14:paraId="4119AB49" w14:textId="74AEB7DE" w:rsidR="00944821" w:rsidRDefault="00944821" w:rsidP="00944821">
      <w:pPr>
        <w:pStyle w:val="NoSpacing"/>
      </w:pPr>
      <w:r>
        <w:t xml:space="preserve">  </w:t>
      </w:r>
      <w:r>
        <w:t>5 May1411</w:t>
      </w:r>
      <w:bookmarkStart w:id="0" w:name="_GoBack"/>
      <w:bookmarkEnd w:id="0"/>
      <w:r>
        <w:tab/>
        <w:t>He was ordained to his first tonsure.   (“Stafford Register”  pp.432 and 427)</w:t>
      </w:r>
    </w:p>
    <w:p w14:paraId="10CCDD13" w14:textId="77777777" w:rsidR="00944821" w:rsidRDefault="00944821" w:rsidP="00944821">
      <w:pPr>
        <w:pStyle w:val="NoSpacing"/>
      </w:pPr>
    </w:p>
    <w:p w14:paraId="1E49D54E" w14:textId="77777777" w:rsidR="00944821" w:rsidRDefault="00944821" w:rsidP="00944821">
      <w:pPr>
        <w:pStyle w:val="NoSpacing"/>
      </w:pPr>
    </w:p>
    <w:p w14:paraId="1188DC0B" w14:textId="77777777" w:rsidR="00944821" w:rsidRPr="005E45B6" w:rsidRDefault="00944821" w:rsidP="00944821">
      <w:pPr>
        <w:pStyle w:val="NoSpacing"/>
      </w:pPr>
      <w:r>
        <w:t>2 November 2019</w:t>
      </w:r>
    </w:p>
    <w:p w14:paraId="5D331D30" w14:textId="235D38F5" w:rsidR="006B2F86" w:rsidRPr="00944821" w:rsidRDefault="00944821" w:rsidP="00E71FC3">
      <w:pPr>
        <w:pStyle w:val="NoSpacing"/>
      </w:pPr>
    </w:p>
    <w:sectPr w:rsidR="006B2F86" w:rsidRPr="009448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794B3" w14:textId="77777777" w:rsidR="00944821" w:rsidRDefault="00944821" w:rsidP="00E71FC3">
      <w:pPr>
        <w:spacing w:after="0" w:line="240" w:lineRule="auto"/>
      </w:pPr>
      <w:r>
        <w:separator/>
      </w:r>
    </w:p>
  </w:endnote>
  <w:endnote w:type="continuationSeparator" w:id="0">
    <w:p w14:paraId="3368058C" w14:textId="77777777" w:rsidR="00944821" w:rsidRDefault="009448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0C1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39554" w14:textId="77777777" w:rsidR="00944821" w:rsidRDefault="00944821" w:rsidP="00E71FC3">
      <w:pPr>
        <w:spacing w:after="0" w:line="240" w:lineRule="auto"/>
      </w:pPr>
      <w:r>
        <w:separator/>
      </w:r>
    </w:p>
  </w:footnote>
  <w:footnote w:type="continuationSeparator" w:id="0">
    <w:p w14:paraId="615F2E16" w14:textId="77777777" w:rsidR="00944821" w:rsidRDefault="009448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821"/>
    <w:rsid w:val="001A7C09"/>
    <w:rsid w:val="00577BD5"/>
    <w:rsid w:val="00656CBA"/>
    <w:rsid w:val="006A1F77"/>
    <w:rsid w:val="00733BE7"/>
    <w:rsid w:val="0094482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BFF27"/>
  <w15:chartTrackingRefBased/>
  <w15:docId w15:val="{3BD8E38A-527A-4A06-A3DD-08744D92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2019-11-02T17:30:00Z</dcterms:created>
  <dcterms:modified xsi:type="dcterms:W3CDTF">2019-11-02T17:39:00Z</dcterms:modified>
</cp:coreProperties>
</file>