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6B868" w14:textId="77777777" w:rsidR="00CF5220" w:rsidRDefault="00CF5220" w:rsidP="00CF5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fl.1419)</w:t>
      </w:r>
    </w:p>
    <w:p w14:paraId="72AD449F" w14:textId="77777777" w:rsidR="00CF5220" w:rsidRDefault="00CF5220" w:rsidP="00CF5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Carpenter.</w:t>
      </w:r>
    </w:p>
    <w:p w14:paraId="7C2E759A" w14:textId="77777777" w:rsidR="00CF5220" w:rsidRDefault="00CF5220" w:rsidP="00CF5220">
      <w:pPr>
        <w:pStyle w:val="NoSpacing"/>
        <w:rPr>
          <w:rFonts w:cs="Times New Roman"/>
          <w:szCs w:val="24"/>
        </w:rPr>
      </w:pPr>
    </w:p>
    <w:p w14:paraId="1D62A03D" w14:textId="77777777" w:rsidR="00CF5220" w:rsidRDefault="00CF5220" w:rsidP="00CF5220">
      <w:pPr>
        <w:pStyle w:val="NoSpacing"/>
        <w:rPr>
          <w:rFonts w:cs="Times New Roman"/>
          <w:szCs w:val="24"/>
        </w:rPr>
      </w:pPr>
    </w:p>
    <w:p w14:paraId="6BAA1169" w14:textId="77777777" w:rsidR="00CF5220" w:rsidRDefault="00CF5220" w:rsidP="00CF5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1419</w:t>
      </w:r>
      <w:r>
        <w:rPr>
          <w:rFonts w:cs="Times New Roman"/>
          <w:szCs w:val="24"/>
        </w:rPr>
        <w:tab/>
        <w:t xml:space="preserve">He was paid by the custodian of the Minster fabric for joinery work in the </w:t>
      </w:r>
    </w:p>
    <w:p w14:paraId="766ACD65" w14:textId="77777777" w:rsidR="00CF5220" w:rsidRDefault="00CF5220" w:rsidP="00CF5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library and for work on the wainscotting. </w:t>
      </w:r>
    </w:p>
    <w:p w14:paraId="7A569D64" w14:textId="77777777" w:rsidR="00CF5220" w:rsidRDefault="00CF5220" w:rsidP="00CF5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67E0EF59" w14:textId="77777777" w:rsidR="00CF5220" w:rsidRDefault="00CF5220" w:rsidP="00CF522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p.239-40)</w:t>
      </w:r>
    </w:p>
    <w:p w14:paraId="3B4B2A6F" w14:textId="77777777" w:rsidR="00CF5220" w:rsidRDefault="00CF5220" w:rsidP="00CF5220">
      <w:pPr>
        <w:pStyle w:val="NoSpacing"/>
        <w:rPr>
          <w:rFonts w:cs="Times New Roman"/>
          <w:szCs w:val="24"/>
        </w:rPr>
      </w:pPr>
    </w:p>
    <w:p w14:paraId="4DA7BCE4" w14:textId="77777777" w:rsidR="00CF5220" w:rsidRDefault="00CF5220" w:rsidP="00CF5220">
      <w:pPr>
        <w:pStyle w:val="NoSpacing"/>
        <w:rPr>
          <w:rFonts w:cs="Times New Roman"/>
          <w:szCs w:val="24"/>
        </w:rPr>
      </w:pPr>
    </w:p>
    <w:p w14:paraId="37064521" w14:textId="77777777" w:rsidR="00CF5220" w:rsidRDefault="00CF5220" w:rsidP="00CF5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29DA98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608D40" w14:textId="77777777" w:rsidR="00CF5220" w:rsidRDefault="00CF5220" w:rsidP="009139A6">
      <w:r>
        <w:separator/>
      </w:r>
    </w:p>
  </w:endnote>
  <w:endnote w:type="continuationSeparator" w:id="0">
    <w:p w14:paraId="1736DE7D" w14:textId="77777777" w:rsidR="00CF5220" w:rsidRDefault="00CF52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3FF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CA3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7F3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AAA5A" w14:textId="77777777" w:rsidR="00CF5220" w:rsidRDefault="00CF5220" w:rsidP="009139A6">
      <w:r>
        <w:separator/>
      </w:r>
    </w:p>
  </w:footnote>
  <w:footnote w:type="continuationSeparator" w:id="0">
    <w:p w14:paraId="75FFDDA7" w14:textId="77777777" w:rsidR="00CF5220" w:rsidRDefault="00CF52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43B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48C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065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20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522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573F4"/>
  <w15:chartTrackingRefBased/>
  <w15:docId w15:val="{D59AE9AF-F8F6-4F03-AEAE-7BA3AA1A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2024-05-14T16:10:00Z</dcterms:created>
  <dcterms:modified xsi:type="dcterms:W3CDTF">2024-05-14T16:13:00Z</dcterms:modified>
</cp:coreProperties>
</file>