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57B197" w14:textId="77777777" w:rsidR="00DF6B9E" w:rsidRDefault="00DF6B9E" w:rsidP="00DF6B9E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GRENE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fl.1479)</w:t>
      </w:r>
    </w:p>
    <w:p w14:paraId="0B44D4E3" w14:textId="77777777" w:rsidR="00DF6B9E" w:rsidRDefault="00DF6B9E" w:rsidP="00DF6B9E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Yaxley, Huntingdonshire. Husbandman.</w:t>
      </w:r>
    </w:p>
    <w:p w14:paraId="6AA7B293" w14:textId="77777777" w:rsidR="00DF6B9E" w:rsidRDefault="00DF6B9E" w:rsidP="00DF6B9E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3E7A8E64" w14:textId="77777777" w:rsidR="00DF6B9E" w:rsidRDefault="00DF6B9E" w:rsidP="00DF6B9E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7EB555C3" w14:textId="77777777" w:rsidR="00DF6B9E" w:rsidRDefault="00DF6B9E" w:rsidP="00DF6B9E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Nov.1479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pardoned for not appearing to answer Robert </w:t>
      </w:r>
      <w:proofErr w:type="spellStart"/>
      <w:r>
        <w:rPr>
          <w:rFonts w:ascii="Times New Roman" w:hAnsi="Times New Roman" w:cs="Times New Roman"/>
          <w:sz w:val="24"/>
          <w:szCs w:val="24"/>
        </w:rPr>
        <w:t>Pilly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 touching a </w:t>
      </w:r>
    </w:p>
    <w:p w14:paraId="0DA805F7" w14:textId="77777777" w:rsidR="00DF6B9E" w:rsidRDefault="00DF6B9E" w:rsidP="00DF6B9E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debt of 40s.    (C.P.R. 1476-85 p.149)</w:t>
      </w:r>
    </w:p>
    <w:p w14:paraId="01F98C68" w14:textId="77777777" w:rsidR="00DF6B9E" w:rsidRDefault="00DF6B9E" w:rsidP="00DF6B9E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5D8C23AF" w14:textId="77777777" w:rsidR="00DF6B9E" w:rsidRDefault="00DF6B9E" w:rsidP="00DF6B9E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6441C95D" w14:textId="77777777" w:rsidR="00DF6B9E" w:rsidRDefault="00DF6B9E" w:rsidP="00DF6B9E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 June 2021</w:t>
      </w:r>
    </w:p>
    <w:p w14:paraId="6676BE1B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84E193" w14:textId="77777777" w:rsidR="00DF6B9E" w:rsidRDefault="00DF6B9E" w:rsidP="009139A6">
      <w:r>
        <w:separator/>
      </w:r>
    </w:p>
  </w:endnote>
  <w:endnote w:type="continuationSeparator" w:id="0">
    <w:p w14:paraId="59C5A550" w14:textId="77777777" w:rsidR="00DF6B9E" w:rsidRDefault="00DF6B9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F0B76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87BE14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48D2E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67F10A" w14:textId="77777777" w:rsidR="00DF6B9E" w:rsidRDefault="00DF6B9E" w:rsidP="009139A6">
      <w:r>
        <w:separator/>
      </w:r>
    </w:p>
  </w:footnote>
  <w:footnote w:type="continuationSeparator" w:id="0">
    <w:p w14:paraId="070DE87E" w14:textId="77777777" w:rsidR="00DF6B9E" w:rsidRDefault="00DF6B9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3A299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AC57F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6920D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6B9E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DF6B9E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C74CB9"/>
  <w15:chartTrackingRefBased/>
  <w15:docId w15:val="{B82EEEED-4CD6-4AC9-A153-4CEF22B201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31</Words>
  <Characters>180</Characters>
  <Application>Microsoft Office Word</Application>
  <DocSecurity>0</DocSecurity>
  <Lines>1</Lines>
  <Paragraphs>1</Paragraphs>
  <ScaleCrop>false</ScaleCrop>
  <Company/>
  <LinksUpToDate>false</LinksUpToDate>
  <CharactersWithSpaces>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2021-06-15T20:05:00Z</dcterms:created>
  <dcterms:modified xsi:type="dcterms:W3CDTF">2021-06-15T20:06:00Z</dcterms:modified>
</cp:coreProperties>
</file>