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64928" w14:textId="77777777" w:rsidR="007C64AD" w:rsidRDefault="007C64AD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   (fl.1465)</w:t>
      </w:r>
    </w:p>
    <w:p w14:paraId="2AC14026" w14:textId="77777777" w:rsidR="007C64AD" w:rsidRDefault="007C64AD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Willenhall, near Walsall. Husbandman.</w:t>
      </w:r>
    </w:p>
    <w:p w14:paraId="52C6C99F" w14:textId="77777777" w:rsidR="007C64AD" w:rsidRDefault="007C64AD" w:rsidP="007C64AD">
      <w:pPr>
        <w:pStyle w:val="NoSpacing"/>
        <w:rPr>
          <w:rFonts w:cs="Times New Roman"/>
          <w:szCs w:val="24"/>
        </w:rPr>
      </w:pPr>
    </w:p>
    <w:p w14:paraId="2F31AE1B" w14:textId="77777777" w:rsidR="007C64AD" w:rsidRDefault="007C64AD" w:rsidP="007C64AD">
      <w:pPr>
        <w:pStyle w:val="NoSpacing"/>
        <w:rPr>
          <w:rFonts w:cs="Times New Roman"/>
          <w:szCs w:val="24"/>
        </w:rPr>
      </w:pPr>
    </w:p>
    <w:p w14:paraId="3047EFB7" w14:textId="77777777" w:rsidR="00DB3030" w:rsidRDefault="00DB3030" w:rsidP="00DB30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Thomas Holden brought a plaint of debt against him and 6 others.</w:t>
      </w:r>
    </w:p>
    <w:p w14:paraId="43B92186" w14:textId="6BE87B99" w:rsidR="00DB3030" w:rsidRDefault="00DB3030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D4C3E">
          <w:rPr>
            <w:rStyle w:val="Hyperlink"/>
            <w:rFonts w:cs="Times New Roman"/>
            <w:szCs w:val="24"/>
          </w:rPr>
          <w:t>https://waalt.uh.edu/index.php/KB27/811</w:t>
        </w:r>
      </w:hyperlink>
      <w:r>
        <w:rPr>
          <w:rFonts w:cs="Times New Roman"/>
          <w:szCs w:val="24"/>
        </w:rPr>
        <w:t xml:space="preserve"> )</w:t>
      </w:r>
    </w:p>
    <w:p w14:paraId="1FF11761" w14:textId="77777777" w:rsidR="007C64AD" w:rsidRDefault="007C64AD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Sir Thomas Erdyngton(q.v.) brought a plaint of trespass and assault against</w:t>
      </w:r>
    </w:p>
    <w:p w14:paraId="7F1AA858" w14:textId="77777777" w:rsidR="007C64AD" w:rsidRDefault="007C64AD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3CB93C71" w14:textId="77777777" w:rsidR="007C64AD" w:rsidRDefault="007C64AD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0B7057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29509A49" w14:textId="77777777" w:rsidR="007C64AD" w:rsidRDefault="007C64AD" w:rsidP="007C64AD">
      <w:pPr>
        <w:pStyle w:val="NoSpacing"/>
        <w:rPr>
          <w:rFonts w:cs="Times New Roman"/>
          <w:szCs w:val="24"/>
        </w:rPr>
      </w:pPr>
    </w:p>
    <w:p w14:paraId="143BB731" w14:textId="77777777" w:rsidR="007C64AD" w:rsidRDefault="007C64AD" w:rsidP="007C64AD">
      <w:pPr>
        <w:pStyle w:val="NoSpacing"/>
        <w:rPr>
          <w:rFonts w:cs="Times New Roman"/>
          <w:szCs w:val="24"/>
        </w:rPr>
      </w:pPr>
    </w:p>
    <w:p w14:paraId="51EF9004" w14:textId="77777777" w:rsidR="007C64AD" w:rsidRDefault="007C64AD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2024</w:t>
      </w:r>
    </w:p>
    <w:p w14:paraId="6E41D6D1" w14:textId="043F35DB" w:rsidR="00DB3030" w:rsidRDefault="00DB3030" w:rsidP="007C6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2026</w:t>
      </w:r>
    </w:p>
    <w:p w14:paraId="5B4D55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377C3" w14:textId="77777777" w:rsidR="00026C32" w:rsidRDefault="00026C32" w:rsidP="009139A6">
      <w:r>
        <w:separator/>
      </w:r>
    </w:p>
  </w:endnote>
  <w:endnote w:type="continuationSeparator" w:id="0">
    <w:p w14:paraId="427DBE04" w14:textId="77777777" w:rsidR="00026C32" w:rsidRDefault="00026C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E8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301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19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AF1B" w14:textId="77777777" w:rsidR="00026C32" w:rsidRDefault="00026C32" w:rsidP="009139A6">
      <w:r>
        <w:separator/>
      </w:r>
    </w:p>
  </w:footnote>
  <w:footnote w:type="continuationSeparator" w:id="0">
    <w:p w14:paraId="43C97780" w14:textId="77777777" w:rsidR="00026C32" w:rsidRDefault="00026C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64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A9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77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AD"/>
    <w:rsid w:val="00026C32"/>
    <w:rsid w:val="000666E0"/>
    <w:rsid w:val="002510B7"/>
    <w:rsid w:val="00270799"/>
    <w:rsid w:val="002E03A7"/>
    <w:rsid w:val="00426115"/>
    <w:rsid w:val="005C130B"/>
    <w:rsid w:val="007C64A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303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00676"/>
  <w15:chartTrackingRefBased/>
  <w15:docId w15:val="{4425BCE3-FC5C-410E-B8B1-42AB6330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6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14/CP40no814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2024-10-23T20:41:00Z</dcterms:created>
  <dcterms:modified xsi:type="dcterms:W3CDTF">2026-04-26T07:16:00Z</dcterms:modified>
</cp:coreProperties>
</file>