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47F45" w14:textId="77777777" w:rsidR="009A7B0A" w:rsidRDefault="009A7B0A" w:rsidP="009A7B0A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30B34705" w14:textId="77777777" w:rsidR="009A7B0A" w:rsidRDefault="009A7B0A" w:rsidP="009A7B0A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Wells, Somerset. Yeoman.</w:t>
      </w:r>
    </w:p>
    <w:p w14:paraId="68B86A33" w14:textId="77777777" w:rsidR="009A7B0A" w:rsidRDefault="009A7B0A" w:rsidP="009A7B0A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5CF0923" w14:textId="77777777" w:rsidR="009A7B0A" w:rsidRDefault="009A7B0A" w:rsidP="009A7B0A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29E38B0" w14:textId="77777777" w:rsidR="009A7B0A" w:rsidRDefault="009A7B0A" w:rsidP="009A7B0A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Aport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Salisbury, Wiltshire(q.v.) brought a plaint of debt against him, </w:t>
      </w:r>
    </w:p>
    <w:p w14:paraId="3AF1A1E3" w14:textId="77777777" w:rsidR="009A7B0A" w:rsidRDefault="009A7B0A" w:rsidP="009A7B0A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Leukenore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Salisbury(q.v.)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Esturnell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Marlborough(q.v.).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2DC554F" w14:textId="77777777" w:rsidR="009A7B0A" w:rsidRDefault="009A7B0A" w:rsidP="009A7B0A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9C19B5B" w14:textId="77777777" w:rsidR="009A7B0A" w:rsidRDefault="009A7B0A" w:rsidP="009A7B0A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371BBDD" w14:textId="77777777" w:rsidR="009A7B0A" w:rsidRDefault="009A7B0A" w:rsidP="009A7B0A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D40E3E7" w14:textId="77777777" w:rsidR="009A7B0A" w:rsidRDefault="009A7B0A" w:rsidP="009A7B0A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March 2022</w:t>
      </w:r>
    </w:p>
    <w:p w14:paraId="67E4D63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3ED92" w14:textId="77777777" w:rsidR="009A7B0A" w:rsidRDefault="009A7B0A" w:rsidP="009139A6">
      <w:r>
        <w:separator/>
      </w:r>
    </w:p>
  </w:endnote>
  <w:endnote w:type="continuationSeparator" w:id="0">
    <w:p w14:paraId="4A89401E" w14:textId="77777777" w:rsidR="009A7B0A" w:rsidRDefault="009A7B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33F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3BB3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1D6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A16D4" w14:textId="77777777" w:rsidR="009A7B0A" w:rsidRDefault="009A7B0A" w:rsidP="009139A6">
      <w:r>
        <w:separator/>
      </w:r>
    </w:p>
  </w:footnote>
  <w:footnote w:type="continuationSeparator" w:id="0">
    <w:p w14:paraId="39341D75" w14:textId="77777777" w:rsidR="009A7B0A" w:rsidRDefault="009A7B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0BC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6EE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4D5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B0A"/>
    <w:rsid w:val="000666E0"/>
    <w:rsid w:val="002510B7"/>
    <w:rsid w:val="005C130B"/>
    <w:rsid w:val="00826F5C"/>
    <w:rsid w:val="009139A6"/>
    <w:rsid w:val="009448BB"/>
    <w:rsid w:val="009A7B0A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D2A16"/>
  <w15:chartTrackingRefBased/>
  <w15:docId w15:val="{FB049796-B035-48FD-A130-4F75DDB88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A7B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2022-03-15T20:00:00Z</dcterms:created>
  <dcterms:modified xsi:type="dcterms:W3CDTF">2022-03-15T20:00:00Z</dcterms:modified>
</cp:coreProperties>
</file>