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510E" w14:textId="77777777" w:rsidR="00196AED" w:rsidRDefault="00196AED" w:rsidP="00196A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GRENE, junior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1E0653F" w14:textId="77777777" w:rsidR="00196AED" w:rsidRDefault="00196AED" w:rsidP="00196A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Tarring, Sussex. Yeoman.</w:t>
      </w:r>
    </w:p>
    <w:p w14:paraId="5898EF96" w14:textId="77777777" w:rsidR="00196AED" w:rsidRDefault="00196AED" w:rsidP="00196AED">
      <w:pPr>
        <w:pStyle w:val="NoSpacing"/>
        <w:rPr>
          <w:rFonts w:cs="Times New Roman"/>
          <w:szCs w:val="24"/>
        </w:rPr>
      </w:pPr>
    </w:p>
    <w:p w14:paraId="7E2C3531" w14:textId="77777777" w:rsidR="00196AED" w:rsidRDefault="00196AED" w:rsidP="00196AED">
      <w:pPr>
        <w:pStyle w:val="NoSpacing"/>
        <w:rPr>
          <w:rFonts w:cs="Times New Roman"/>
          <w:szCs w:val="24"/>
        </w:rPr>
      </w:pPr>
    </w:p>
    <w:p w14:paraId="010181A1" w14:textId="77777777" w:rsidR="00196AED" w:rsidRDefault="00196AED" w:rsidP="00196A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Shelley of London, mercer(q.v.), brought a plaint of debt against him.</w:t>
      </w:r>
    </w:p>
    <w:p w14:paraId="31D6B576" w14:textId="77777777" w:rsidR="00196AED" w:rsidRDefault="00196AED" w:rsidP="00196A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4FC3DA6" w14:textId="77777777" w:rsidR="00196AED" w:rsidRDefault="00196AED" w:rsidP="00196AED">
      <w:pPr>
        <w:pStyle w:val="NoSpacing"/>
        <w:rPr>
          <w:rFonts w:cs="Times New Roman"/>
          <w:szCs w:val="24"/>
        </w:rPr>
      </w:pPr>
    </w:p>
    <w:p w14:paraId="2BD5B6C0" w14:textId="77777777" w:rsidR="00196AED" w:rsidRDefault="00196AED" w:rsidP="00196AED">
      <w:pPr>
        <w:pStyle w:val="NoSpacing"/>
        <w:rPr>
          <w:rFonts w:cs="Times New Roman"/>
          <w:szCs w:val="24"/>
        </w:rPr>
      </w:pPr>
    </w:p>
    <w:p w14:paraId="40D0B0BD" w14:textId="77777777" w:rsidR="00196AED" w:rsidRDefault="00196AED" w:rsidP="00196A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2024</w:t>
      </w:r>
    </w:p>
    <w:p w14:paraId="0A5F0C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6CBC0" w14:textId="77777777" w:rsidR="00196AED" w:rsidRDefault="00196AED" w:rsidP="009139A6">
      <w:r>
        <w:separator/>
      </w:r>
    </w:p>
  </w:endnote>
  <w:endnote w:type="continuationSeparator" w:id="0">
    <w:p w14:paraId="23548C30" w14:textId="77777777" w:rsidR="00196AED" w:rsidRDefault="00196A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971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C2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C98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05E8C" w14:textId="77777777" w:rsidR="00196AED" w:rsidRDefault="00196AED" w:rsidP="009139A6">
      <w:r>
        <w:separator/>
      </w:r>
    </w:p>
  </w:footnote>
  <w:footnote w:type="continuationSeparator" w:id="0">
    <w:p w14:paraId="5641EACD" w14:textId="77777777" w:rsidR="00196AED" w:rsidRDefault="00196A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89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39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28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ED"/>
    <w:rsid w:val="000666E0"/>
    <w:rsid w:val="00196AED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76A78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EAB34"/>
  <w15:chartTrackingRefBased/>
  <w15:docId w15:val="{979C184F-FB45-4F9F-952E-CD0037CCE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96A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2025-01-29T17:12:00Z</dcterms:created>
  <dcterms:modified xsi:type="dcterms:W3CDTF">2025-01-29T17:13:00Z</dcterms:modified>
</cp:coreProperties>
</file>