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06E" w:rsidRDefault="0046306E" w:rsidP="0046306E">
      <w:pPr>
        <w:pStyle w:val="NoSpacing"/>
      </w:pPr>
      <w:r>
        <w:rPr>
          <w:u w:val="single"/>
        </w:rPr>
        <w:t>John GRENE</w:t>
      </w:r>
      <w:r>
        <w:t xml:space="preserve">    (fl.1490-1)</w:t>
      </w:r>
    </w:p>
    <w:p w:rsidR="0046306E" w:rsidRDefault="0046306E" w:rsidP="0046306E">
      <w:pPr>
        <w:pStyle w:val="NoSpacing"/>
      </w:pPr>
      <w:proofErr w:type="gramStart"/>
      <w:r>
        <w:t>of</w:t>
      </w:r>
      <w:proofErr w:type="gramEnd"/>
      <w:r>
        <w:t xml:space="preserve"> Sheppey, Kent.</w:t>
      </w:r>
    </w:p>
    <w:p w:rsidR="0046306E" w:rsidRDefault="0046306E" w:rsidP="0046306E">
      <w:pPr>
        <w:pStyle w:val="NoSpacing"/>
      </w:pPr>
    </w:p>
    <w:p w:rsidR="0046306E" w:rsidRDefault="0046306E" w:rsidP="0046306E">
      <w:pPr>
        <w:pStyle w:val="NoSpacing"/>
      </w:pPr>
    </w:p>
    <w:p w:rsidR="0046306E" w:rsidRDefault="0046306E" w:rsidP="0046306E">
      <w:pPr>
        <w:pStyle w:val="NoSpacing"/>
      </w:pPr>
      <w:r>
        <w:t xml:space="preserve">         1490-1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p.215)</w:t>
      </w:r>
    </w:p>
    <w:p w:rsidR="0046306E" w:rsidRDefault="0046306E" w:rsidP="0046306E">
      <w:pPr>
        <w:pStyle w:val="NoSpacing"/>
      </w:pPr>
    </w:p>
    <w:p w:rsidR="0046306E" w:rsidRDefault="0046306E" w:rsidP="0046306E">
      <w:pPr>
        <w:pStyle w:val="NoSpacing"/>
      </w:pPr>
    </w:p>
    <w:p w:rsidR="0046306E" w:rsidRDefault="0046306E" w:rsidP="0046306E">
      <w:pPr>
        <w:pStyle w:val="NoSpacing"/>
      </w:pPr>
      <w:r>
        <w:t>1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306E" w:rsidRDefault="0046306E" w:rsidP="00920DE3">
      <w:pPr>
        <w:spacing w:after="0" w:line="240" w:lineRule="auto"/>
      </w:pPr>
      <w:r>
        <w:separator/>
      </w:r>
    </w:p>
  </w:endnote>
  <w:endnote w:type="continuationSeparator" w:id="0">
    <w:p w:rsidR="0046306E" w:rsidRDefault="0046306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306E" w:rsidRDefault="0046306E" w:rsidP="00920DE3">
      <w:pPr>
        <w:spacing w:after="0" w:line="240" w:lineRule="auto"/>
      </w:pPr>
      <w:r>
        <w:separator/>
      </w:r>
    </w:p>
  </w:footnote>
  <w:footnote w:type="continuationSeparator" w:id="0">
    <w:p w:rsidR="0046306E" w:rsidRDefault="0046306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06E"/>
    <w:rsid w:val="00120749"/>
    <w:rsid w:val="0046306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2014-07-12T20:06:00Z</dcterms:created>
  <dcterms:modified xsi:type="dcterms:W3CDTF">2014-07-12T20:06:00Z</dcterms:modified>
</cp:coreProperties>
</file>