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FC46C" w14:textId="77777777" w:rsidR="00B967DA" w:rsidRDefault="00B967DA" w:rsidP="00B967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GRENE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89F2C11" w14:textId="77777777" w:rsidR="00B967DA" w:rsidRDefault="00B967DA" w:rsidP="00B967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Ricklinghall</w:t>
      </w:r>
      <w:proofErr w:type="spellEnd"/>
      <w:r>
        <w:rPr>
          <w:rFonts w:ascii="Times New Roman" w:hAnsi="Times New Roman" w:cs="Times New Roman"/>
        </w:rPr>
        <w:t xml:space="preserve"> Lower, Suffolk. Husbandman.</w:t>
      </w:r>
    </w:p>
    <w:p w14:paraId="1D6A50EF" w14:textId="77777777" w:rsidR="00B967DA" w:rsidRDefault="00B967DA" w:rsidP="00B967DA">
      <w:pPr>
        <w:rPr>
          <w:rFonts w:ascii="Times New Roman" w:hAnsi="Times New Roman" w:cs="Times New Roman"/>
        </w:rPr>
      </w:pPr>
    </w:p>
    <w:p w14:paraId="12AFA29D" w14:textId="77777777" w:rsidR="00B967DA" w:rsidRDefault="00B967DA" w:rsidP="00B967DA">
      <w:pPr>
        <w:rPr>
          <w:rFonts w:ascii="Times New Roman" w:hAnsi="Times New Roman" w:cs="Times New Roman"/>
        </w:rPr>
      </w:pPr>
    </w:p>
    <w:p w14:paraId="76FE26F1" w14:textId="77777777" w:rsidR="00B967DA" w:rsidRDefault="00B967DA" w:rsidP="00B967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Tiptot</w:t>
      </w:r>
      <w:proofErr w:type="spellEnd"/>
      <w:r>
        <w:rPr>
          <w:rFonts w:ascii="Times New Roman" w:hAnsi="Times New Roman" w:cs="Times New Roman"/>
        </w:rPr>
        <w:t xml:space="preserve">(q.v.) brought a plaint of debt against him, Richard Gale of </w:t>
      </w:r>
    </w:p>
    <w:p w14:paraId="0F28D773" w14:textId="77777777" w:rsidR="00B967DA" w:rsidRDefault="00B967DA" w:rsidP="00B967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Little </w:t>
      </w:r>
      <w:proofErr w:type="spellStart"/>
      <w:r>
        <w:rPr>
          <w:rFonts w:ascii="Times New Roman" w:hAnsi="Times New Roman" w:cs="Times New Roman"/>
        </w:rPr>
        <w:t>Ricklinghall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Byrlyngham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Wattisfield</w:t>
      </w:r>
      <w:proofErr w:type="spellEnd"/>
      <w:r>
        <w:rPr>
          <w:rFonts w:ascii="Times New Roman" w:hAnsi="Times New Roman" w:cs="Times New Roman"/>
        </w:rPr>
        <w:t>(q.v.) and</w:t>
      </w:r>
    </w:p>
    <w:p w14:paraId="2CDE1FD5" w14:textId="77777777" w:rsidR="00B967DA" w:rsidRDefault="00B967DA" w:rsidP="00B967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Payn</w:t>
      </w:r>
      <w:proofErr w:type="spellEnd"/>
      <w:r>
        <w:rPr>
          <w:rFonts w:ascii="Times New Roman" w:hAnsi="Times New Roman" w:cs="Times New Roman"/>
        </w:rPr>
        <w:t xml:space="preserve"> of Wortham(q.v.).</w:t>
      </w:r>
    </w:p>
    <w:p w14:paraId="60780C0A" w14:textId="77777777" w:rsidR="00B967DA" w:rsidRDefault="00B967DA" w:rsidP="00B967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7872B76B" w14:textId="77777777" w:rsidR="00B967DA" w:rsidRDefault="00B967DA" w:rsidP="00B967DA">
      <w:pPr>
        <w:rPr>
          <w:rFonts w:ascii="Times New Roman" w:hAnsi="Times New Roman" w:cs="Times New Roman"/>
        </w:rPr>
      </w:pPr>
    </w:p>
    <w:p w14:paraId="63F37144" w14:textId="77777777" w:rsidR="00B967DA" w:rsidRDefault="00B967DA" w:rsidP="00B967DA">
      <w:pPr>
        <w:rPr>
          <w:rFonts w:ascii="Times New Roman" w:hAnsi="Times New Roman" w:cs="Times New Roman"/>
        </w:rPr>
      </w:pPr>
    </w:p>
    <w:p w14:paraId="0D4D1F0A" w14:textId="77777777" w:rsidR="00B967DA" w:rsidRDefault="00B967DA" w:rsidP="00B967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February 2019</w:t>
      </w:r>
    </w:p>
    <w:p w14:paraId="7259147A" w14:textId="076CEE6C" w:rsidR="006B2F86" w:rsidRPr="00E71FC3" w:rsidRDefault="00B967DA" w:rsidP="00E71FC3">
      <w:pPr>
        <w:pStyle w:val="NoSpacing"/>
      </w:pPr>
      <w:r>
        <w:t xml:space="preserve"> 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A1460" w14:textId="77777777" w:rsidR="00B967DA" w:rsidRDefault="00B967DA" w:rsidP="00E71FC3">
      <w:r>
        <w:separator/>
      </w:r>
    </w:p>
  </w:endnote>
  <w:endnote w:type="continuationSeparator" w:id="0">
    <w:p w14:paraId="6B6060CF" w14:textId="77777777" w:rsidR="00B967DA" w:rsidRDefault="00B967D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BC0E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738973" w14:textId="77777777" w:rsidR="00B967DA" w:rsidRDefault="00B967DA" w:rsidP="00E71FC3">
      <w:r>
        <w:separator/>
      </w:r>
    </w:p>
  </w:footnote>
  <w:footnote w:type="continuationSeparator" w:id="0">
    <w:p w14:paraId="1A059A50" w14:textId="77777777" w:rsidR="00B967DA" w:rsidRDefault="00B967D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7DA"/>
    <w:rsid w:val="001A7C09"/>
    <w:rsid w:val="00577BD5"/>
    <w:rsid w:val="00656CBA"/>
    <w:rsid w:val="006A1F77"/>
    <w:rsid w:val="00733BE7"/>
    <w:rsid w:val="00AB52E8"/>
    <w:rsid w:val="00B16D3F"/>
    <w:rsid w:val="00B967D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355AD"/>
  <w15:chartTrackingRefBased/>
  <w15:docId w15:val="{49D41E4D-1691-4BF1-BA4D-9041C1E8D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67D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13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2019-02-23T19:35:00Z</dcterms:created>
  <dcterms:modified xsi:type="dcterms:W3CDTF">2019-02-23T19:48:00Z</dcterms:modified>
</cp:coreProperties>
</file>