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A5CAC" w14:textId="77777777" w:rsidR="00E702F6" w:rsidRDefault="00E702F6" w:rsidP="00E702F6">
      <w:pPr>
        <w:pStyle w:val="NoSpacing"/>
        <w:tabs>
          <w:tab w:val="left" w:pos="1515"/>
        </w:tabs>
      </w:pPr>
      <w:r>
        <w:rPr>
          <w:u w:val="single"/>
        </w:rPr>
        <w:t>John GRENE</w:t>
      </w:r>
      <w:r>
        <w:t xml:space="preserve">   </w:t>
      </w:r>
      <w:proofErr w:type="gramStart"/>
      <w:r>
        <w:t xml:space="preserve">   (</w:t>
      </w:r>
      <w:proofErr w:type="gramEnd"/>
      <w:r>
        <w:t>d.1436)</w:t>
      </w:r>
    </w:p>
    <w:p w14:paraId="1FE1FCD1" w14:textId="77777777" w:rsidR="00E702F6" w:rsidRDefault="00E702F6" w:rsidP="00E702F6">
      <w:pPr>
        <w:pStyle w:val="NoSpacing"/>
        <w:tabs>
          <w:tab w:val="left" w:pos="1515"/>
        </w:tabs>
      </w:pPr>
      <w:r>
        <w:t>of Pontefract, West Riding of Yorkshire.</w:t>
      </w:r>
    </w:p>
    <w:p w14:paraId="3BAC9898" w14:textId="77777777" w:rsidR="00E702F6" w:rsidRDefault="00E702F6" w:rsidP="00E702F6">
      <w:pPr>
        <w:pStyle w:val="NoSpacing"/>
        <w:tabs>
          <w:tab w:val="left" w:pos="1515"/>
        </w:tabs>
      </w:pPr>
    </w:p>
    <w:p w14:paraId="6766E1AC" w14:textId="0C916E73" w:rsidR="00E702F6" w:rsidRDefault="00E702F6" w:rsidP="00E702F6">
      <w:pPr>
        <w:pStyle w:val="NoSpacing"/>
        <w:tabs>
          <w:tab w:val="left" w:pos="1515"/>
        </w:tabs>
      </w:pPr>
    </w:p>
    <w:p w14:paraId="3711C68D" w14:textId="77777777" w:rsidR="000E3775" w:rsidRDefault="000E3775" w:rsidP="000E3775">
      <w:pPr>
        <w:pStyle w:val="NoSpacing"/>
      </w:pPr>
      <w:r>
        <w:t>17 Feb.1424</w:t>
      </w:r>
      <w:r>
        <w:tab/>
        <w:t xml:space="preserve">He held a garden with grange above Monk Hill, a garden in </w:t>
      </w:r>
      <w:proofErr w:type="spellStart"/>
      <w:r>
        <w:t>Walkergate</w:t>
      </w:r>
      <w:proofErr w:type="spellEnd"/>
      <w:r>
        <w:t>,</w:t>
      </w:r>
    </w:p>
    <w:p w14:paraId="3FFADA27" w14:textId="77777777" w:rsidR="000E3775" w:rsidRDefault="000E3775" w:rsidP="000E3775">
      <w:pPr>
        <w:pStyle w:val="NoSpacing"/>
      </w:pPr>
      <w:r>
        <w:tab/>
      </w:r>
      <w:r>
        <w:tab/>
        <w:t xml:space="preserve">a house in </w:t>
      </w:r>
      <w:proofErr w:type="spellStart"/>
      <w:r>
        <w:t>Micklegate</w:t>
      </w:r>
      <w:proofErr w:type="spellEnd"/>
      <w:r>
        <w:t xml:space="preserve"> and an acre of land. He also had a plot of waste</w:t>
      </w:r>
    </w:p>
    <w:p w14:paraId="158FD639" w14:textId="52EA9A54" w:rsidR="000E3775" w:rsidRDefault="000E3775" w:rsidP="000E3775">
      <w:pPr>
        <w:pStyle w:val="NoSpacing"/>
      </w:pPr>
      <w:r>
        <w:tab/>
      </w:r>
      <w:r>
        <w:tab/>
        <w:t xml:space="preserve">ground in the </w:t>
      </w:r>
      <w:proofErr w:type="spellStart"/>
      <w:r>
        <w:t>bothes</w:t>
      </w:r>
      <w:proofErr w:type="spellEnd"/>
      <w:r>
        <w:t>.</w:t>
      </w:r>
    </w:p>
    <w:p w14:paraId="4246F42A" w14:textId="6405F08F" w:rsidR="000E3775" w:rsidRDefault="000E3775" w:rsidP="000E3775">
      <w:pPr>
        <w:pStyle w:val="NoSpacing"/>
        <w:tabs>
          <w:tab w:val="left" w:pos="1515"/>
        </w:tabs>
      </w:pPr>
      <w:r>
        <w:tab/>
        <w:t>(</w:t>
      </w:r>
      <w:proofErr w:type="spellStart"/>
      <w:r>
        <w:t>Thoresby</w:t>
      </w:r>
      <w:proofErr w:type="spellEnd"/>
      <w:r>
        <w:t xml:space="preserve"> Society Publications vol.26 pp.263, 264 and 269)</w:t>
      </w:r>
    </w:p>
    <w:p w14:paraId="70EC773F" w14:textId="77777777" w:rsidR="00E702F6" w:rsidRDefault="00E702F6" w:rsidP="00E702F6">
      <w:pPr>
        <w:pStyle w:val="NoSpacing"/>
        <w:tabs>
          <w:tab w:val="left" w:pos="1515"/>
        </w:tabs>
      </w:pPr>
      <w:r>
        <w:t xml:space="preserve">  1 Feb.1436</w:t>
      </w:r>
      <w:r>
        <w:tab/>
        <w:t>He made his Will.    (W.Y.R. p.73)</w:t>
      </w:r>
    </w:p>
    <w:p w14:paraId="3AA79E14" w14:textId="77777777" w:rsidR="00E702F6" w:rsidRDefault="00E702F6" w:rsidP="00E702F6">
      <w:pPr>
        <w:pStyle w:val="NoSpacing"/>
        <w:tabs>
          <w:tab w:val="left" w:pos="1515"/>
        </w:tabs>
      </w:pPr>
      <w:r>
        <w:t>23 Feb.</w:t>
      </w:r>
      <w:r>
        <w:tab/>
        <w:t>Probate of his Will.   (ibid.)</w:t>
      </w:r>
    </w:p>
    <w:p w14:paraId="4B683836" w14:textId="77777777" w:rsidR="00E702F6" w:rsidRDefault="00E702F6" w:rsidP="00E702F6">
      <w:pPr>
        <w:pStyle w:val="NoSpacing"/>
        <w:tabs>
          <w:tab w:val="left" w:pos="1515"/>
        </w:tabs>
      </w:pPr>
    </w:p>
    <w:p w14:paraId="78414C60" w14:textId="77777777" w:rsidR="00E702F6" w:rsidRDefault="00E702F6" w:rsidP="00E702F6">
      <w:pPr>
        <w:pStyle w:val="NoSpacing"/>
        <w:tabs>
          <w:tab w:val="left" w:pos="1515"/>
        </w:tabs>
      </w:pPr>
    </w:p>
    <w:p w14:paraId="7C1BFA21" w14:textId="0D2F7670" w:rsidR="00E702F6" w:rsidRDefault="00E702F6" w:rsidP="00E702F6">
      <w:pPr>
        <w:pStyle w:val="NoSpacing"/>
        <w:tabs>
          <w:tab w:val="left" w:pos="1515"/>
        </w:tabs>
      </w:pPr>
      <w:r>
        <w:t>28 September 2017</w:t>
      </w:r>
    </w:p>
    <w:p w14:paraId="70DF6C12" w14:textId="3C9639D6" w:rsidR="000E3775" w:rsidRDefault="000E3775" w:rsidP="00E702F6">
      <w:pPr>
        <w:pStyle w:val="NoSpacing"/>
        <w:tabs>
          <w:tab w:val="left" w:pos="1515"/>
        </w:tabs>
      </w:pPr>
      <w:r>
        <w:t>18 January 2018</w:t>
      </w:r>
      <w:bookmarkStart w:id="0" w:name="_GoBack"/>
      <w:bookmarkEnd w:id="0"/>
    </w:p>
    <w:p w14:paraId="5857BC8C" w14:textId="77777777" w:rsidR="006B2F86" w:rsidRPr="00E71FC3" w:rsidRDefault="000E3775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E0C148" w14:textId="77777777" w:rsidR="00E702F6" w:rsidRDefault="00E702F6" w:rsidP="00E71FC3">
      <w:pPr>
        <w:spacing w:after="0" w:line="240" w:lineRule="auto"/>
      </w:pPr>
      <w:r>
        <w:separator/>
      </w:r>
    </w:p>
  </w:endnote>
  <w:endnote w:type="continuationSeparator" w:id="0">
    <w:p w14:paraId="33043E6D" w14:textId="77777777" w:rsidR="00E702F6" w:rsidRDefault="00E702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AA5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92ABD" w14:textId="77777777" w:rsidR="00E702F6" w:rsidRDefault="00E702F6" w:rsidP="00E71FC3">
      <w:pPr>
        <w:spacing w:after="0" w:line="240" w:lineRule="auto"/>
      </w:pPr>
      <w:r>
        <w:separator/>
      </w:r>
    </w:p>
  </w:footnote>
  <w:footnote w:type="continuationSeparator" w:id="0">
    <w:p w14:paraId="3F6BCDC4" w14:textId="77777777" w:rsidR="00E702F6" w:rsidRDefault="00E702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2F6"/>
    <w:rsid w:val="000E3775"/>
    <w:rsid w:val="001A7C09"/>
    <w:rsid w:val="00577BD5"/>
    <w:rsid w:val="00656CBA"/>
    <w:rsid w:val="006A1F77"/>
    <w:rsid w:val="00733BE7"/>
    <w:rsid w:val="00AB52E8"/>
    <w:rsid w:val="00B16D3F"/>
    <w:rsid w:val="00BB41AC"/>
    <w:rsid w:val="00E702F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81158"/>
  <w15:chartTrackingRefBased/>
  <w15:docId w15:val="{8A88AC7B-2256-414C-90B8-1A92CF0D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2017-10-04T19:31:00Z</dcterms:created>
  <dcterms:modified xsi:type="dcterms:W3CDTF">2018-01-18T20:06:00Z</dcterms:modified>
</cp:coreProperties>
</file>