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622F" w:rsidRDefault="0069622F" w:rsidP="0069622F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GRENE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9622F" w:rsidRDefault="0069622F" w:rsidP="0069622F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Otley, West Riding of Yorkshire. Yeoman.</w:t>
      </w:r>
    </w:p>
    <w:p w:rsidR="0069622F" w:rsidRDefault="0069622F" w:rsidP="0069622F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69622F" w:rsidRDefault="0069622F" w:rsidP="0069622F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69622F" w:rsidRDefault="0069622F" w:rsidP="0069622F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Mary </w:t>
      </w:r>
      <w:proofErr w:type="spellStart"/>
      <w:r>
        <w:rPr>
          <w:rFonts w:ascii="Times New Roman" w:hAnsi="Times New Roman" w:cs="Times New Roman"/>
        </w:rPr>
        <w:t>Egremond</w:t>
      </w:r>
      <w:proofErr w:type="spellEnd"/>
      <w:r>
        <w:rPr>
          <w:rFonts w:ascii="Times New Roman" w:hAnsi="Times New Roman" w:cs="Times New Roman"/>
        </w:rPr>
        <w:t>(q.v.) brought a plaint of trespass against him.</w:t>
      </w:r>
    </w:p>
    <w:p w:rsidR="0069622F" w:rsidRDefault="0069622F" w:rsidP="0069622F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47D6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69622F" w:rsidRDefault="0069622F" w:rsidP="0069622F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69622F" w:rsidRDefault="0069622F" w:rsidP="0069622F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</w:p>
    <w:p w:rsidR="0069622F" w:rsidRDefault="0069622F" w:rsidP="0069622F">
      <w:pPr>
        <w:tabs>
          <w:tab w:val="left" w:pos="720"/>
          <w:tab w:val="left" w:pos="1440"/>
          <w:tab w:val="left" w:pos="18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October 2017</w:t>
      </w:r>
    </w:p>
    <w:p w:rsidR="006B2F86" w:rsidRPr="00E71FC3" w:rsidRDefault="0069622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622F" w:rsidRDefault="0069622F" w:rsidP="00E71FC3">
      <w:r>
        <w:separator/>
      </w:r>
    </w:p>
  </w:endnote>
  <w:endnote w:type="continuationSeparator" w:id="0">
    <w:p w:rsidR="0069622F" w:rsidRDefault="0069622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622F" w:rsidRDefault="0069622F" w:rsidP="00E71FC3">
      <w:r>
        <w:separator/>
      </w:r>
    </w:p>
  </w:footnote>
  <w:footnote w:type="continuationSeparator" w:id="0">
    <w:p w:rsidR="0069622F" w:rsidRDefault="0069622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22F"/>
    <w:rsid w:val="001A7C09"/>
    <w:rsid w:val="00577BD5"/>
    <w:rsid w:val="00656CBA"/>
    <w:rsid w:val="0069622F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BCB02A-3DB4-4915-9A84-EB8A8D4D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622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962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2017-10-04T19:02:00Z</dcterms:created>
  <dcterms:modified xsi:type="dcterms:W3CDTF">2017-10-04T19:03:00Z</dcterms:modified>
</cp:coreProperties>
</file>