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9E444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67D6FC10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3D90D937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9DFEE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09C35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 brought a plaint of debt against him, Robert</w:t>
      </w:r>
    </w:p>
    <w:p w14:paraId="2CB562B7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Davy of London, salter(q.v.), and William Talbot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598C891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1534476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7617EB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05CED" w14:textId="77777777" w:rsidR="00922C0B" w:rsidRDefault="00922C0B" w:rsidP="00922C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2022</w:t>
      </w:r>
    </w:p>
    <w:p w14:paraId="2383E0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FA61A" w14:textId="77777777" w:rsidR="00922C0B" w:rsidRDefault="00922C0B" w:rsidP="009139A6">
      <w:r>
        <w:separator/>
      </w:r>
    </w:p>
  </w:endnote>
  <w:endnote w:type="continuationSeparator" w:id="0">
    <w:p w14:paraId="307A4565" w14:textId="77777777" w:rsidR="00922C0B" w:rsidRDefault="00922C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8B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0F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EC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8B686" w14:textId="77777777" w:rsidR="00922C0B" w:rsidRDefault="00922C0B" w:rsidP="009139A6">
      <w:r>
        <w:separator/>
      </w:r>
    </w:p>
  </w:footnote>
  <w:footnote w:type="continuationSeparator" w:id="0">
    <w:p w14:paraId="5D90EB22" w14:textId="77777777" w:rsidR="00922C0B" w:rsidRDefault="00922C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FDA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96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343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0B"/>
    <w:rsid w:val="000666E0"/>
    <w:rsid w:val="002510B7"/>
    <w:rsid w:val="005C130B"/>
    <w:rsid w:val="00826F5C"/>
    <w:rsid w:val="009139A6"/>
    <w:rsid w:val="00922C0B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FAD8"/>
  <w15:chartTrackingRefBased/>
  <w15:docId w15:val="{52B52C36-3313-41DB-8CFA-51054A28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2C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2022-05-26T19:53:00Z</dcterms:created>
  <dcterms:modified xsi:type="dcterms:W3CDTF">2022-05-26T19:53:00Z</dcterms:modified>
</cp:coreProperties>
</file>