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CFC23" w14:textId="77777777" w:rsidR="00A26D0D" w:rsidRDefault="00A26D0D" w:rsidP="00A26D0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GRENE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6471A4A0" w14:textId="77777777" w:rsidR="00A26D0D" w:rsidRDefault="00A26D0D" w:rsidP="00A26D0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Bread Street Ward, London.</w:t>
      </w:r>
    </w:p>
    <w:p w14:paraId="76C58D20" w14:textId="77777777" w:rsidR="00A26D0D" w:rsidRDefault="00A26D0D" w:rsidP="00A26D0D">
      <w:pPr>
        <w:pStyle w:val="NoSpacing"/>
        <w:rPr>
          <w:rFonts w:eastAsia="Times New Roman" w:cs="Times New Roman"/>
          <w:szCs w:val="24"/>
        </w:rPr>
      </w:pPr>
    </w:p>
    <w:p w14:paraId="13C40042" w14:textId="77777777" w:rsidR="00A26D0D" w:rsidRDefault="00A26D0D" w:rsidP="00A26D0D">
      <w:pPr>
        <w:pStyle w:val="NoSpacing"/>
        <w:rPr>
          <w:rFonts w:eastAsia="Times New Roman" w:cs="Times New Roman"/>
          <w:szCs w:val="24"/>
        </w:rPr>
      </w:pPr>
    </w:p>
    <w:p w14:paraId="614AB2B9" w14:textId="77777777" w:rsidR="00A26D0D" w:rsidRDefault="00A26D0D" w:rsidP="00A26D0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one of the Constables.</w:t>
      </w:r>
    </w:p>
    <w:p w14:paraId="09B75FBE" w14:textId="77777777" w:rsidR="00A26D0D" w:rsidRDefault="00A26D0D" w:rsidP="00A26D0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5AE0AB27" w14:textId="77777777" w:rsidR="00A26D0D" w:rsidRDefault="00A26D0D" w:rsidP="00A26D0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 110 n.3)</w:t>
      </w:r>
    </w:p>
    <w:p w14:paraId="7812DAAB" w14:textId="77777777" w:rsidR="00A26D0D" w:rsidRDefault="00A26D0D" w:rsidP="00A26D0D">
      <w:pPr>
        <w:pStyle w:val="NoSpacing"/>
        <w:rPr>
          <w:rFonts w:eastAsia="Times New Roman" w:cs="Times New Roman"/>
          <w:szCs w:val="24"/>
        </w:rPr>
      </w:pPr>
    </w:p>
    <w:p w14:paraId="065BDAB8" w14:textId="77777777" w:rsidR="00A26D0D" w:rsidRDefault="00A26D0D" w:rsidP="00A26D0D">
      <w:pPr>
        <w:pStyle w:val="NoSpacing"/>
        <w:rPr>
          <w:rFonts w:eastAsia="Times New Roman" w:cs="Times New Roman"/>
          <w:szCs w:val="24"/>
        </w:rPr>
      </w:pPr>
    </w:p>
    <w:p w14:paraId="0CE27D6B" w14:textId="77777777" w:rsidR="00A26D0D" w:rsidRDefault="00A26D0D" w:rsidP="00A26D0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April 2023</w:t>
      </w:r>
    </w:p>
    <w:p w14:paraId="4F0FDA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30C20" w14:textId="77777777" w:rsidR="00A26D0D" w:rsidRDefault="00A26D0D" w:rsidP="009139A6">
      <w:r>
        <w:separator/>
      </w:r>
    </w:p>
  </w:endnote>
  <w:endnote w:type="continuationSeparator" w:id="0">
    <w:p w14:paraId="4B45D864" w14:textId="77777777" w:rsidR="00A26D0D" w:rsidRDefault="00A26D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023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5CA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B01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38550" w14:textId="77777777" w:rsidR="00A26D0D" w:rsidRDefault="00A26D0D" w:rsidP="009139A6">
      <w:r>
        <w:separator/>
      </w:r>
    </w:p>
  </w:footnote>
  <w:footnote w:type="continuationSeparator" w:id="0">
    <w:p w14:paraId="2DABF9F2" w14:textId="77777777" w:rsidR="00A26D0D" w:rsidRDefault="00A26D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81C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0F6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0D3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D0D"/>
    <w:rsid w:val="000666E0"/>
    <w:rsid w:val="002510B7"/>
    <w:rsid w:val="005C130B"/>
    <w:rsid w:val="00826F5C"/>
    <w:rsid w:val="009139A6"/>
    <w:rsid w:val="009448BB"/>
    <w:rsid w:val="00947624"/>
    <w:rsid w:val="00A26D0D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D58DA"/>
  <w15:chartTrackingRefBased/>
  <w15:docId w15:val="{53E23CFE-B774-4ED6-840E-4703CB5F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2023-04-20T21:22:00Z</dcterms:created>
  <dcterms:modified xsi:type="dcterms:W3CDTF">2023-04-20T21:22:00Z</dcterms:modified>
</cp:coreProperties>
</file>