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0CDAE" w14:textId="77777777" w:rsidR="00482D6F" w:rsidRDefault="00482D6F" w:rsidP="00482D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GRENE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fl.1468)</w:t>
      </w:r>
    </w:p>
    <w:p w14:paraId="374F6E4B" w14:textId="77777777" w:rsidR="00482D6F" w:rsidRDefault="00482D6F" w:rsidP="00482D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Lincoln. Sargeant.</w:t>
      </w:r>
    </w:p>
    <w:p w14:paraId="7D47042A" w14:textId="77777777" w:rsidR="00482D6F" w:rsidRDefault="00482D6F" w:rsidP="00482D6F">
      <w:pPr>
        <w:pStyle w:val="NoSpacing"/>
        <w:rPr>
          <w:rFonts w:cs="Times New Roman"/>
          <w:szCs w:val="24"/>
        </w:rPr>
      </w:pPr>
    </w:p>
    <w:p w14:paraId="2877C60E" w14:textId="77777777" w:rsidR="00482D6F" w:rsidRDefault="00482D6F" w:rsidP="00482D6F">
      <w:pPr>
        <w:pStyle w:val="NoSpacing"/>
        <w:rPr>
          <w:rFonts w:cs="Times New Roman"/>
          <w:szCs w:val="24"/>
        </w:rPr>
      </w:pPr>
    </w:p>
    <w:p w14:paraId="15F5D83C" w14:textId="77777777" w:rsidR="00482D6F" w:rsidRDefault="00482D6F" w:rsidP="00482D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1468</w:t>
      </w:r>
      <w:r>
        <w:rPr>
          <w:rFonts w:cs="Times New Roman"/>
          <w:szCs w:val="24"/>
        </w:rPr>
        <w:tab/>
        <w:t xml:space="preserve">Robert </w:t>
      </w:r>
      <w:proofErr w:type="spellStart"/>
      <w:r>
        <w:rPr>
          <w:rFonts w:cs="Times New Roman"/>
          <w:szCs w:val="24"/>
        </w:rPr>
        <w:t>Gater</w:t>
      </w:r>
      <w:proofErr w:type="spellEnd"/>
      <w:r>
        <w:rPr>
          <w:rFonts w:cs="Times New Roman"/>
          <w:szCs w:val="24"/>
        </w:rPr>
        <w:t xml:space="preserve"> of Lincoln(q.v.) brought a plaint of debt against him.</w:t>
      </w:r>
    </w:p>
    <w:p w14:paraId="137544C6" w14:textId="77777777" w:rsidR="00482D6F" w:rsidRDefault="00482D6F" w:rsidP="00482D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766918">
          <w:rPr>
            <w:rStyle w:val="Hyperlink"/>
            <w:rFonts w:cs="Times New Roman"/>
            <w:szCs w:val="24"/>
          </w:rPr>
          <w:t>https://waalt.uh.edu/index.php/CP40/826</w:t>
        </w:r>
      </w:hyperlink>
      <w:r>
        <w:rPr>
          <w:rFonts w:cs="Times New Roman"/>
          <w:szCs w:val="24"/>
        </w:rPr>
        <w:t xml:space="preserve"> )</w:t>
      </w:r>
    </w:p>
    <w:p w14:paraId="14DC24A4" w14:textId="77777777" w:rsidR="00482D6F" w:rsidRDefault="00482D6F" w:rsidP="00482D6F">
      <w:pPr>
        <w:pStyle w:val="NoSpacing"/>
        <w:rPr>
          <w:rFonts w:cs="Times New Roman"/>
          <w:szCs w:val="24"/>
        </w:rPr>
      </w:pPr>
    </w:p>
    <w:p w14:paraId="5C7670B5" w14:textId="77777777" w:rsidR="00482D6F" w:rsidRDefault="00482D6F" w:rsidP="00482D6F">
      <w:pPr>
        <w:pStyle w:val="NoSpacing"/>
        <w:rPr>
          <w:rFonts w:cs="Times New Roman"/>
          <w:szCs w:val="24"/>
        </w:rPr>
      </w:pPr>
    </w:p>
    <w:p w14:paraId="46CEB462" w14:textId="77777777" w:rsidR="00482D6F" w:rsidRDefault="00482D6F" w:rsidP="00482D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February 2025</w:t>
      </w:r>
    </w:p>
    <w:p w14:paraId="634CB77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77505" w14:textId="77777777" w:rsidR="00482D6F" w:rsidRDefault="00482D6F" w:rsidP="009139A6">
      <w:r>
        <w:separator/>
      </w:r>
    </w:p>
  </w:endnote>
  <w:endnote w:type="continuationSeparator" w:id="0">
    <w:p w14:paraId="553E93C4" w14:textId="77777777" w:rsidR="00482D6F" w:rsidRDefault="00482D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B53E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6D45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426D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A0410" w14:textId="77777777" w:rsidR="00482D6F" w:rsidRDefault="00482D6F" w:rsidP="009139A6">
      <w:r>
        <w:separator/>
      </w:r>
    </w:p>
  </w:footnote>
  <w:footnote w:type="continuationSeparator" w:id="0">
    <w:p w14:paraId="6009344A" w14:textId="77777777" w:rsidR="00482D6F" w:rsidRDefault="00482D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F41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E1C4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4628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D6F"/>
    <w:rsid w:val="000666E0"/>
    <w:rsid w:val="002510B7"/>
    <w:rsid w:val="00270799"/>
    <w:rsid w:val="00482D6F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068A2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97AC8"/>
  <w15:chartTrackingRefBased/>
  <w15:docId w15:val="{066493D9-37C0-46A4-9BA6-6DBC63D9E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82D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2025-02-14T13:22:00Z</dcterms:created>
  <dcterms:modified xsi:type="dcterms:W3CDTF">2025-02-14T13:22:00Z</dcterms:modified>
</cp:coreProperties>
</file>