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51A67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ED2B5D4" w14:textId="7ACA0F9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Kirkby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Wiske.</w:t>
      </w:r>
    </w:p>
    <w:p w14:paraId="14963E11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D7C08E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2F223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2E0FE76E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332E4213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10A9A7F3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9CCEF9" w14:textId="77777777" w:rsidR="008426C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CFB0D" w14:textId="77777777" w:rsidR="008426C5" w:rsidRPr="004E5835" w:rsidRDefault="008426C5" w:rsidP="00842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706A443A" w14:textId="2DF7FE56" w:rsidR="00BA00AB" w:rsidRPr="008426C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426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845915" w14:textId="77777777" w:rsidR="008426C5" w:rsidRDefault="008426C5" w:rsidP="009139A6">
      <w:r>
        <w:separator/>
      </w:r>
    </w:p>
  </w:endnote>
  <w:endnote w:type="continuationSeparator" w:id="0">
    <w:p w14:paraId="265C7FD3" w14:textId="77777777" w:rsidR="008426C5" w:rsidRDefault="008426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5EF7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7B2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E89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C85C82" w14:textId="77777777" w:rsidR="008426C5" w:rsidRDefault="008426C5" w:rsidP="009139A6">
      <w:r>
        <w:separator/>
      </w:r>
    </w:p>
  </w:footnote>
  <w:footnote w:type="continuationSeparator" w:id="0">
    <w:p w14:paraId="1C02195F" w14:textId="77777777" w:rsidR="008426C5" w:rsidRDefault="008426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85D8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631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05CD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C5"/>
    <w:rsid w:val="000666E0"/>
    <w:rsid w:val="002510B7"/>
    <w:rsid w:val="005C130B"/>
    <w:rsid w:val="00826F5C"/>
    <w:rsid w:val="008426C5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478E"/>
  <w15:chartTrackingRefBased/>
  <w15:docId w15:val="{C9F2466A-011D-41F5-AFB6-FB74382F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2021-03-23T10:10:00Z</dcterms:created>
  <dcterms:modified xsi:type="dcterms:W3CDTF">2021-03-23T10:12:00Z</dcterms:modified>
</cp:coreProperties>
</file>