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FBB79" w14:textId="77777777" w:rsidR="00F90996" w:rsidRDefault="00F90996" w:rsidP="00F909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2937D2AC" w14:textId="77777777" w:rsidR="00F90996" w:rsidRDefault="00F90996" w:rsidP="00F909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Henley,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D99CF6C" w14:textId="77777777" w:rsidR="00F90996" w:rsidRDefault="00F90996" w:rsidP="00F909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B75240" w14:textId="77777777" w:rsidR="00F90996" w:rsidRDefault="00F90996" w:rsidP="00F909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DB504B" w14:textId="77777777" w:rsidR="00F90996" w:rsidRDefault="00F90996" w:rsidP="00F909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Dec.1405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tax of a </w:t>
      </w:r>
      <w:proofErr w:type="gramStart"/>
      <w:r>
        <w:rPr>
          <w:rFonts w:ascii="Times New Roman" w:hAnsi="Times New Roman" w:cs="Times New Roman"/>
          <w:sz w:val="24"/>
          <w:szCs w:val="24"/>
        </w:rPr>
        <w:t>fifteenth</w:t>
      </w:r>
      <w:proofErr w:type="gramEnd"/>
    </w:p>
    <w:p w14:paraId="4FA42E94" w14:textId="77777777" w:rsidR="00F90996" w:rsidRDefault="00F90996" w:rsidP="00F909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a tenth granted to the King at the last Parliament.</w:t>
      </w:r>
    </w:p>
    <w:p w14:paraId="689BBBBB" w14:textId="77777777" w:rsidR="00F90996" w:rsidRDefault="00F90996" w:rsidP="00F909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pp.186-7)</w:t>
      </w:r>
    </w:p>
    <w:p w14:paraId="397DD837" w14:textId="77777777" w:rsidR="00F90996" w:rsidRDefault="00F90996" w:rsidP="00F909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DC834F" w14:textId="77777777" w:rsidR="00F90996" w:rsidRDefault="00F90996" w:rsidP="00F909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A6328F" w14:textId="77777777" w:rsidR="00F90996" w:rsidRDefault="00F90996" w:rsidP="00F909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2021</w:t>
      </w:r>
    </w:p>
    <w:p w14:paraId="030FE14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44AD8" w14:textId="77777777" w:rsidR="00F90996" w:rsidRDefault="00F90996" w:rsidP="009139A6">
      <w:r>
        <w:separator/>
      </w:r>
    </w:p>
  </w:endnote>
  <w:endnote w:type="continuationSeparator" w:id="0">
    <w:p w14:paraId="39E37AE4" w14:textId="77777777" w:rsidR="00F90996" w:rsidRDefault="00F909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E48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2DF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A6F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2CF5E" w14:textId="77777777" w:rsidR="00F90996" w:rsidRDefault="00F90996" w:rsidP="009139A6">
      <w:r>
        <w:separator/>
      </w:r>
    </w:p>
  </w:footnote>
  <w:footnote w:type="continuationSeparator" w:id="0">
    <w:p w14:paraId="52F7580A" w14:textId="77777777" w:rsidR="00F90996" w:rsidRDefault="00F909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352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8F0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568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99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9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0EB10"/>
  <w15:chartTrackingRefBased/>
  <w15:docId w15:val="{5602704A-3DE7-406F-8283-6B5D72D11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2021-05-23T20:44:00Z</dcterms:created>
  <dcterms:modified xsi:type="dcterms:W3CDTF">2021-05-23T20:44:00Z</dcterms:modified>
</cp:coreProperties>
</file>