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DBF8C" w14:textId="77777777" w:rsidR="00944ACD" w:rsidRDefault="00944ACD" w:rsidP="00944A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3FA53F2" w14:textId="77777777" w:rsidR="00944ACD" w:rsidRDefault="00944ACD" w:rsidP="00944A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Great Torrington, Devon. </w:t>
      </w:r>
      <w:proofErr w:type="gramStart"/>
      <w:r>
        <w:rPr>
          <w:rFonts w:cs="Times New Roman"/>
          <w:szCs w:val="24"/>
        </w:rPr>
        <w:t>Shoe maker</w:t>
      </w:r>
      <w:proofErr w:type="gramEnd"/>
      <w:r>
        <w:rPr>
          <w:rFonts w:cs="Times New Roman"/>
          <w:szCs w:val="24"/>
        </w:rPr>
        <w:t>.</w:t>
      </w:r>
    </w:p>
    <w:p w14:paraId="657365F2" w14:textId="77777777" w:rsidR="00944ACD" w:rsidRDefault="00944ACD" w:rsidP="00944ACD">
      <w:pPr>
        <w:pStyle w:val="NoSpacing"/>
        <w:rPr>
          <w:rFonts w:cs="Times New Roman"/>
          <w:szCs w:val="24"/>
        </w:rPr>
      </w:pPr>
    </w:p>
    <w:p w14:paraId="171AD8A5" w14:textId="77777777" w:rsidR="00944ACD" w:rsidRDefault="00944ACD" w:rsidP="00944ACD">
      <w:pPr>
        <w:pStyle w:val="NoSpacing"/>
        <w:rPr>
          <w:rFonts w:cs="Times New Roman"/>
          <w:szCs w:val="24"/>
        </w:rPr>
      </w:pPr>
    </w:p>
    <w:p w14:paraId="7BF602B6" w14:textId="77777777" w:rsidR="00944ACD" w:rsidRDefault="00944ACD" w:rsidP="00944A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Roger </w:t>
      </w:r>
      <w:proofErr w:type="spellStart"/>
      <w:r>
        <w:rPr>
          <w:rFonts w:cs="Times New Roman"/>
          <w:szCs w:val="24"/>
        </w:rPr>
        <w:t>Pyne</w:t>
      </w:r>
      <w:proofErr w:type="spellEnd"/>
      <w:r>
        <w:rPr>
          <w:rFonts w:cs="Times New Roman"/>
          <w:szCs w:val="24"/>
        </w:rPr>
        <w:t xml:space="preserve">(q.v.) brought a plaint of trespass and assault against </w:t>
      </w:r>
      <w:proofErr w:type="gramStart"/>
      <w:r>
        <w:rPr>
          <w:rFonts w:cs="Times New Roman"/>
          <w:szCs w:val="24"/>
        </w:rPr>
        <w:t>him</w:t>
      </w:r>
      <w:proofErr w:type="gramEnd"/>
    </w:p>
    <w:p w14:paraId="27D2F8FA" w14:textId="77777777" w:rsidR="00944ACD" w:rsidRDefault="00944ACD" w:rsidP="00944A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Denis </w:t>
      </w:r>
      <w:proofErr w:type="spellStart"/>
      <w:r>
        <w:rPr>
          <w:rFonts w:cs="Times New Roman"/>
          <w:szCs w:val="24"/>
        </w:rPr>
        <w:t>Grene</w:t>
      </w:r>
      <w:proofErr w:type="spellEnd"/>
      <w:r>
        <w:rPr>
          <w:rFonts w:cs="Times New Roman"/>
          <w:szCs w:val="24"/>
        </w:rPr>
        <w:t xml:space="preserve"> of Great Torrington(q.v.).</w:t>
      </w:r>
    </w:p>
    <w:p w14:paraId="63A66835" w14:textId="77777777" w:rsidR="00944ACD" w:rsidRDefault="00944ACD" w:rsidP="00944A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1F8ADD9" w14:textId="77777777" w:rsidR="00944ACD" w:rsidRDefault="00944ACD" w:rsidP="00944ACD">
      <w:pPr>
        <w:pStyle w:val="NoSpacing"/>
        <w:rPr>
          <w:rFonts w:cs="Times New Roman"/>
          <w:szCs w:val="24"/>
        </w:rPr>
      </w:pPr>
    </w:p>
    <w:p w14:paraId="3C320339" w14:textId="77777777" w:rsidR="00944ACD" w:rsidRDefault="00944ACD" w:rsidP="00944ACD">
      <w:pPr>
        <w:pStyle w:val="NoSpacing"/>
        <w:rPr>
          <w:rFonts w:cs="Times New Roman"/>
          <w:szCs w:val="24"/>
        </w:rPr>
      </w:pPr>
    </w:p>
    <w:p w14:paraId="65B26DAF" w14:textId="77777777" w:rsidR="00944ACD" w:rsidRDefault="00944ACD" w:rsidP="00944A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May 2023</w:t>
      </w:r>
    </w:p>
    <w:p w14:paraId="7094C17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41902" w14:textId="77777777" w:rsidR="00944ACD" w:rsidRDefault="00944ACD" w:rsidP="009139A6">
      <w:r>
        <w:separator/>
      </w:r>
    </w:p>
  </w:endnote>
  <w:endnote w:type="continuationSeparator" w:id="0">
    <w:p w14:paraId="4CFBCBC1" w14:textId="77777777" w:rsidR="00944ACD" w:rsidRDefault="00944A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5CC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E28A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2E3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DCD51" w14:textId="77777777" w:rsidR="00944ACD" w:rsidRDefault="00944ACD" w:rsidP="009139A6">
      <w:r>
        <w:separator/>
      </w:r>
    </w:p>
  </w:footnote>
  <w:footnote w:type="continuationSeparator" w:id="0">
    <w:p w14:paraId="261E94A0" w14:textId="77777777" w:rsidR="00944ACD" w:rsidRDefault="00944A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DF8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FC3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A17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ACD"/>
    <w:rsid w:val="000666E0"/>
    <w:rsid w:val="002510B7"/>
    <w:rsid w:val="005C130B"/>
    <w:rsid w:val="00826F5C"/>
    <w:rsid w:val="009139A6"/>
    <w:rsid w:val="009448BB"/>
    <w:rsid w:val="00944ACD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BF700"/>
  <w15:chartTrackingRefBased/>
  <w15:docId w15:val="{ED61C4A4-9A7E-498A-8158-F36FEABD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44A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2023-07-19T19:56:00Z</dcterms:created>
  <dcterms:modified xsi:type="dcterms:W3CDTF">2023-07-19T19:57:00Z</dcterms:modified>
</cp:coreProperties>
</file>