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E93" w:rsidRDefault="00555E93" w:rsidP="00555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55E93" w:rsidRDefault="00555E93" w:rsidP="00555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Cropston</w:t>
      </w:r>
      <w:proofErr w:type="spellEnd"/>
      <w:r>
        <w:rPr>
          <w:rFonts w:ascii="Times New Roman" w:hAnsi="Times New Roman" w:cs="Times New Roman"/>
          <w:sz w:val="24"/>
          <w:szCs w:val="24"/>
        </w:rPr>
        <w:t>, Leicestershire.</w:t>
      </w:r>
      <w:bookmarkStart w:id="0" w:name="_GoBack"/>
      <w:bookmarkEnd w:id="0"/>
    </w:p>
    <w:p w:rsidR="00555E93" w:rsidRDefault="00555E93" w:rsidP="00555E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5E93" w:rsidRDefault="00555E93" w:rsidP="00555E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5E93" w:rsidRDefault="00555E93" w:rsidP="00555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:rsidR="00555E93" w:rsidRDefault="00555E93" w:rsidP="00555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Edmund Stafford, Bishop of Exeter.</w:t>
      </w:r>
    </w:p>
    <w:p w:rsidR="00555E93" w:rsidRDefault="00555E93" w:rsidP="00555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21-196)</w:t>
      </w:r>
    </w:p>
    <w:p w:rsidR="00555E93" w:rsidRDefault="00555E93" w:rsidP="00555E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5E93" w:rsidRDefault="00555E93" w:rsidP="00555E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55E93" w:rsidRDefault="00555E93" w:rsidP="00555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</w:p>
    <w:sectPr w:rsidR="00DD5B8A" w:rsidRPr="00555E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E93" w:rsidRDefault="00555E93" w:rsidP="00564E3C">
      <w:pPr>
        <w:spacing w:after="0" w:line="240" w:lineRule="auto"/>
      </w:pPr>
      <w:r>
        <w:separator/>
      </w:r>
    </w:p>
  </w:endnote>
  <w:endnote w:type="continuationSeparator" w:id="0">
    <w:p w:rsidR="00555E93" w:rsidRDefault="00555E9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55E93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E93" w:rsidRDefault="00555E93" w:rsidP="00564E3C">
      <w:pPr>
        <w:spacing w:after="0" w:line="240" w:lineRule="auto"/>
      </w:pPr>
      <w:r>
        <w:separator/>
      </w:r>
    </w:p>
  </w:footnote>
  <w:footnote w:type="continuationSeparator" w:id="0">
    <w:p w:rsidR="00555E93" w:rsidRDefault="00555E9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E93"/>
    <w:rsid w:val="00372DC6"/>
    <w:rsid w:val="00555E9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9F895"/>
  <w15:chartTrackingRefBased/>
  <w15:docId w15:val="{C89E9048-1C28-4897-B69A-DEA4AFB28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2016-01-19T21:09:00Z</dcterms:created>
  <dcterms:modified xsi:type="dcterms:W3CDTF">2016-01-19T21:10:00Z</dcterms:modified>
</cp:coreProperties>
</file>