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97E" w:rsidRDefault="009F297E" w:rsidP="009F29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F297E" w:rsidRDefault="009F297E" w:rsidP="009F29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Coleshill, Warwickshire. Smith.</w:t>
      </w:r>
    </w:p>
    <w:p w:rsidR="009F297E" w:rsidRDefault="009F297E" w:rsidP="009F297E">
      <w:pPr>
        <w:rPr>
          <w:rFonts w:ascii="Times New Roman" w:hAnsi="Times New Roman" w:cs="Times New Roman"/>
        </w:rPr>
      </w:pPr>
    </w:p>
    <w:p w:rsidR="009F297E" w:rsidRDefault="009F297E" w:rsidP="009F297E">
      <w:pPr>
        <w:rPr>
          <w:rFonts w:ascii="Times New Roman" w:hAnsi="Times New Roman" w:cs="Times New Roman"/>
        </w:rPr>
      </w:pPr>
    </w:p>
    <w:p w:rsidR="009F297E" w:rsidRDefault="009F297E" w:rsidP="009F29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Entwhistle</w:t>
      </w:r>
      <w:proofErr w:type="spellEnd"/>
      <w:r>
        <w:rPr>
          <w:rFonts w:ascii="Times New Roman" w:hAnsi="Times New Roman" w:cs="Times New Roman"/>
        </w:rPr>
        <w:t>, Sheriff of Warwickshire and Leicestershire(q.v.)</w:t>
      </w:r>
    </w:p>
    <w:p w:rsidR="009F297E" w:rsidRDefault="009F297E" w:rsidP="009F29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him.</w:t>
      </w:r>
    </w:p>
    <w:p w:rsidR="009F297E" w:rsidRDefault="009F297E" w:rsidP="009F29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9F297E" w:rsidRDefault="009F297E" w:rsidP="009F297E">
      <w:pPr>
        <w:rPr>
          <w:rFonts w:ascii="Times New Roman" w:hAnsi="Times New Roman" w:cs="Times New Roman"/>
        </w:rPr>
      </w:pPr>
    </w:p>
    <w:p w:rsidR="009F297E" w:rsidRDefault="009F297E" w:rsidP="009F297E">
      <w:pPr>
        <w:rPr>
          <w:rFonts w:ascii="Times New Roman" w:hAnsi="Times New Roman" w:cs="Times New Roman"/>
        </w:rPr>
      </w:pPr>
    </w:p>
    <w:p w:rsidR="009F297E" w:rsidRDefault="009F297E" w:rsidP="009F29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October 2017</w:t>
      </w:r>
    </w:p>
    <w:p w:rsidR="006B2F86" w:rsidRPr="00E71FC3" w:rsidRDefault="009F297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297E" w:rsidRDefault="009F297E" w:rsidP="00E71FC3">
      <w:r>
        <w:separator/>
      </w:r>
    </w:p>
  </w:endnote>
  <w:endnote w:type="continuationSeparator" w:id="0">
    <w:p w:rsidR="009F297E" w:rsidRDefault="009F297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297E" w:rsidRDefault="009F297E" w:rsidP="00E71FC3">
      <w:r>
        <w:separator/>
      </w:r>
    </w:p>
  </w:footnote>
  <w:footnote w:type="continuationSeparator" w:id="0">
    <w:p w:rsidR="009F297E" w:rsidRDefault="009F297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7E"/>
    <w:rsid w:val="001A7C09"/>
    <w:rsid w:val="00577BD5"/>
    <w:rsid w:val="00656CBA"/>
    <w:rsid w:val="006A1F77"/>
    <w:rsid w:val="00733BE7"/>
    <w:rsid w:val="009F297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23A26C-952A-44A1-AF50-7F4AA4D5D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297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2017-10-06T20:39:00Z</dcterms:created>
  <dcterms:modified xsi:type="dcterms:W3CDTF">2017-10-06T20:40:00Z</dcterms:modified>
</cp:coreProperties>
</file>