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722AD" w14:textId="77777777" w:rsidR="00AF655E" w:rsidRDefault="00AF655E" w:rsidP="00AF65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37FA02CB" w14:textId="77777777" w:rsidR="00AF655E" w:rsidRDefault="00AF655E" w:rsidP="00AF65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Charing, Kent.</w:t>
      </w:r>
    </w:p>
    <w:p w14:paraId="0D49E537" w14:textId="77777777" w:rsidR="00AF655E" w:rsidRDefault="00AF655E" w:rsidP="00AF655E">
      <w:pPr>
        <w:pStyle w:val="NoSpacing"/>
        <w:rPr>
          <w:rFonts w:cs="Times New Roman"/>
          <w:szCs w:val="24"/>
        </w:rPr>
      </w:pPr>
    </w:p>
    <w:p w14:paraId="66EB1CAF" w14:textId="77777777" w:rsidR="00AF655E" w:rsidRDefault="00AF655E" w:rsidP="00AF655E">
      <w:pPr>
        <w:pStyle w:val="NoSpacing"/>
        <w:rPr>
          <w:rFonts w:cs="Times New Roman"/>
          <w:szCs w:val="24"/>
        </w:rPr>
      </w:pPr>
    </w:p>
    <w:p w14:paraId="64B85E22" w14:textId="77777777" w:rsidR="00AF655E" w:rsidRDefault="00AF655E" w:rsidP="00AF65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>He made his Will.</w:t>
      </w:r>
    </w:p>
    <w:p w14:paraId="10002229" w14:textId="77777777" w:rsidR="00AF655E" w:rsidRDefault="00AF655E" w:rsidP="00AF65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963DC">
          <w:rPr>
            <w:rStyle w:val="Hyperlink"/>
            <w:rFonts w:cs="Times New Roman"/>
            <w:szCs w:val="24"/>
          </w:rPr>
          <w:t>https://www.kentarchaeology.org.uk/Research/Libr/Wills/NameOrder/G.htm</w:t>
        </w:r>
      </w:hyperlink>
      <w:r>
        <w:rPr>
          <w:rFonts w:cs="Times New Roman"/>
          <w:szCs w:val="24"/>
        </w:rPr>
        <w:t>)</w:t>
      </w:r>
    </w:p>
    <w:p w14:paraId="702B3045" w14:textId="77777777" w:rsidR="00AF655E" w:rsidRDefault="00AF655E" w:rsidP="00AF655E">
      <w:pPr>
        <w:pStyle w:val="NoSpacing"/>
        <w:rPr>
          <w:rFonts w:cs="Times New Roman"/>
          <w:szCs w:val="24"/>
        </w:rPr>
      </w:pPr>
    </w:p>
    <w:p w14:paraId="43E7BBCE" w14:textId="77777777" w:rsidR="00AF655E" w:rsidRDefault="00AF655E" w:rsidP="00AF655E">
      <w:pPr>
        <w:pStyle w:val="NoSpacing"/>
        <w:rPr>
          <w:rFonts w:cs="Times New Roman"/>
          <w:szCs w:val="24"/>
        </w:rPr>
      </w:pPr>
    </w:p>
    <w:p w14:paraId="2C1CA7AD" w14:textId="77777777" w:rsidR="00AF655E" w:rsidRDefault="00AF655E" w:rsidP="00AF65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October 2022</w:t>
      </w:r>
    </w:p>
    <w:p w14:paraId="65F30DB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DA831" w14:textId="77777777" w:rsidR="00AF655E" w:rsidRDefault="00AF655E" w:rsidP="009139A6">
      <w:r>
        <w:separator/>
      </w:r>
    </w:p>
  </w:endnote>
  <w:endnote w:type="continuationSeparator" w:id="0">
    <w:p w14:paraId="5652E33F" w14:textId="77777777" w:rsidR="00AF655E" w:rsidRDefault="00AF65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763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886F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807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2242F" w14:textId="77777777" w:rsidR="00AF655E" w:rsidRDefault="00AF655E" w:rsidP="009139A6">
      <w:r>
        <w:separator/>
      </w:r>
    </w:p>
  </w:footnote>
  <w:footnote w:type="continuationSeparator" w:id="0">
    <w:p w14:paraId="7BC71076" w14:textId="77777777" w:rsidR="00AF655E" w:rsidRDefault="00AF65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52B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EE8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FDC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55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AF655E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67B9C"/>
  <w15:chartTrackingRefBased/>
  <w15:docId w15:val="{37DD8D29-83D3-489A-8DF9-8CB5A3A64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F65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G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2023-02-20T22:46:00Z</dcterms:created>
  <dcterms:modified xsi:type="dcterms:W3CDTF">2023-02-20T22:46:00Z</dcterms:modified>
</cp:coreProperties>
</file>