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0A4" w:rsidRDefault="003860A4" w:rsidP="003860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GRENE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3860A4" w:rsidRDefault="003860A4" w:rsidP="003860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Brentwood, Essex. Ostler.</w:t>
      </w:r>
    </w:p>
    <w:p w:rsidR="003860A4" w:rsidRDefault="003860A4" w:rsidP="003860A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3860A4" w:rsidRDefault="003860A4" w:rsidP="003860A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3860A4" w:rsidRDefault="003860A4" w:rsidP="003860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Chenyn</w:t>
      </w:r>
      <w:proofErr w:type="spellEnd"/>
      <w:r>
        <w:rPr>
          <w:rFonts w:ascii="Times New Roman" w:eastAsia="Calibri" w:hAnsi="Times New Roman" w:cs="Times New Roman"/>
        </w:rPr>
        <w:t>(q.v.) brought a plaint of debt against him, Ellis Bryce of</w:t>
      </w:r>
    </w:p>
    <w:p w:rsidR="003860A4" w:rsidRDefault="003860A4" w:rsidP="003860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Romford(q.v.), Thomas Hobson of London, carpenter(q.v.), and William</w:t>
      </w:r>
    </w:p>
    <w:p w:rsidR="003860A4" w:rsidRDefault="003860A4" w:rsidP="003860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Jefferey of Ipswich(q.v.).</w:t>
      </w:r>
    </w:p>
    <w:p w:rsidR="003860A4" w:rsidRDefault="003860A4" w:rsidP="003860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3860A4" w:rsidRDefault="003860A4" w:rsidP="003860A4">
      <w:pPr>
        <w:rPr>
          <w:rFonts w:ascii="Times New Roman" w:eastAsia="Calibri" w:hAnsi="Times New Roman" w:cs="Times New Roman"/>
        </w:rPr>
      </w:pPr>
    </w:p>
    <w:p w:rsidR="003860A4" w:rsidRDefault="003860A4" w:rsidP="003860A4">
      <w:pPr>
        <w:rPr>
          <w:rFonts w:ascii="Times New Roman" w:eastAsia="Calibri" w:hAnsi="Times New Roman" w:cs="Times New Roman"/>
        </w:rPr>
      </w:pPr>
    </w:p>
    <w:p w:rsidR="003860A4" w:rsidRDefault="003860A4" w:rsidP="003860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June 2017</w:t>
      </w:r>
    </w:p>
    <w:p w:rsidR="006B2F86" w:rsidRPr="00E71FC3" w:rsidRDefault="003860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0A4" w:rsidRDefault="003860A4" w:rsidP="00E71FC3">
      <w:r>
        <w:separator/>
      </w:r>
    </w:p>
  </w:endnote>
  <w:endnote w:type="continuationSeparator" w:id="0">
    <w:p w:rsidR="003860A4" w:rsidRDefault="003860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0A4" w:rsidRDefault="003860A4" w:rsidP="00E71FC3">
      <w:r>
        <w:separator/>
      </w:r>
    </w:p>
  </w:footnote>
  <w:footnote w:type="continuationSeparator" w:id="0">
    <w:p w:rsidR="003860A4" w:rsidRDefault="003860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0A4"/>
    <w:rsid w:val="001A7C09"/>
    <w:rsid w:val="003860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CE97FD-A134-4B72-8532-7EB10B54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860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2017-06-12T20:47:00Z</dcterms:created>
  <dcterms:modified xsi:type="dcterms:W3CDTF">2017-06-12T20:47:00Z</dcterms:modified>
</cp:coreProperties>
</file>