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8F14C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4ADC4C2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Abingdon, Berkshire. Mercer.</w:t>
      </w:r>
    </w:p>
    <w:p w14:paraId="396204C8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5E34A1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15B6B1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Kent(q.v.) brought a plaint of debt against him and John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Wyseman</w:t>
      </w:r>
      <w:proofErr w:type="spellEnd"/>
      <w:proofErr w:type="gramEnd"/>
    </w:p>
    <w:p w14:paraId="110E729B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New Woodstock,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24F5F0D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FE5F25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94FE28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E73E11" w14:textId="77777777" w:rsidR="005E67F4" w:rsidRDefault="005E67F4" w:rsidP="005E67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May 2021</w:t>
      </w:r>
    </w:p>
    <w:p w14:paraId="4EBB1B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D8772" w14:textId="77777777" w:rsidR="005E67F4" w:rsidRDefault="005E67F4" w:rsidP="009139A6">
      <w:r>
        <w:separator/>
      </w:r>
    </w:p>
  </w:endnote>
  <w:endnote w:type="continuationSeparator" w:id="0">
    <w:p w14:paraId="783BED20" w14:textId="77777777" w:rsidR="005E67F4" w:rsidRDefault="005E67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375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D9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2F2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74C22" w14:textId="77777777" w:rsidR="005E67F4" w:rsidRDefault="005E67F4" w:rsidP="009139A6">
      <w:r>
        <w:separator/>
      </w:r>
    </w:p>
  </w:footnote>
  <w:footnote w:type="continuationSeparator" w:id="0">
    <w:p w14:paraId="09835A07" w14:textId="77777777" w:rsidR="005E67F4" w:rsidRDefault="005E67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EB2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899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1E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7F4"/>
    <w:rsid w:val="000666E0"/>
    <w:rsid w:val="002510B7"/>
    <w:rsid w:val="005C130B"/>
    <w:rsid w:val="005E67F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D2A97"/>
  <w15:chartTrackingRefBased/>
  <w15:docId w15:val="{CC42E1EA-F4FC-4DBA-9EA3-65771EAE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E67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2021-05-25T08:32:00Z</dcterms:created>
  <dcterms:modified xsi:type="dcterms:W3CDTF">2021-05-25T08:33:00Z</dcterms:modified>
</cp:coreProperties>
</file>