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C5E32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5FA660EE" w14:textId="77777777" w:rsidR="00DD1F3E" w:rsidRPr="00E82199" w:rsidRDefault="00DD1F3E" w:rsidP="00DD1F3E">
      <w:pPr>
        <w:pStyle w:val="NoSpacing"/>
        <w:rPr>
          <w:rFonts w:cs="Times New Roman"/>
          <w:color w:val="282B30"/>
          <w:szCs w:val="24"/>
          <w:u w:val="single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0CE17038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9ABB15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07EAF3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00CD2959" w14:textId="77777777" w:rsidR="00DD1F3E" w:rsidRDefault="00DD1F3E" w:rsidP="00DD1F3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9B7F03B" w14:textId="77777777" w:rsidR="00DD1F3E" w:rsidRDefault="00DD1F3E" w:rsidP="00DD1F3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087EA6B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38C7C9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555DB7" w14:textId="77777777" w:rsidR="00DD1F3E" w:rsidRDefault="00DD1F3E" w:rsidP="00DD1F3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2023</w:t>
      </w:r>
    </w:p>
    <w:p w14:paraId="14BB27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2434" w14:textId="77777777" w:rsidR="00DD1F3E" w:rsidRDefault="00DD1F3E" w:rsidP="009139A6">
      <w:r>
        <w:separator/>
      </w:r>
    </w:p>
  </w:endnote>
  <w:endnote w:type="continuationSeparator" w:id="0">
    <w:p w14:paraId="27ED97C1" w14:textId="77777777" w:rsidR="00DD1F3E" w:rsidRDefault="00DD1F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BE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FEA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CB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47909" w14:textId="77777777" w:rsidR="00DD1F3E" w:rsidRDefault="00DD1F3E" w:rsidP="009139A6">
      <w:r>
        <w:separator/>
      </w:r>
    </w:p>
  </w:footnote>
  <w:footnote w:type="continuationSeparator" w:id="0">
    <w:p w14:paraId="4BBCCD31" w14:textId="77777777" w:rsidR="00DD1F3E" w:rsidRDefault="00DD1F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12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327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BDD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3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1F3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962D7"/>
  <w15:chartTrackingRefBased/>
  <w15:docId w15:val="{462D6E73-C002-44C6-9FEA-28A239C3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2023-02-27T21:59:00Z</dcterms:created>
  <dcterms:modified xsi:type="dcterms:W3CDTF">2023-02-27T22:00:00Z</dcterms:modified>
</cp:coreProperties>
</file>