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665C9" w14:textId="77777777" w:rsidR="00622208" w:rsidRDefault="00622208" w:rsidP="00622208">
      <w:pPr>
        <w:pStyle w:val="NoSpacing"/>
        <w:jc w:val="both"/>
      </w:pPr>
      <w:r>
        <w:rPr>
          <w:u w:val="single"/>
        </w:rPr>
        <w:t>John GRENE</w:t>
      </w:r>
      <w:r>
        <w:t xml:space="preserve">    </w:t>
      </w:r>
      <w:proofErr w:type="gramStart"/>
      <w:r>
        <w:t xml:space="preserve">   (</w:t>
      </w:r>
      <w:proofErr w:type="gramEnd"/>
      <w:r>
        <w:t>fl.1479)</w:t>
      </w:r>
    </w:p>
    <w:p w14:paraId="7EABCE45" w14:textId="77777777" w:rsidR="00622208" w:rsidRDefault="00622208" w:rsidP="00622208">
      <w:pPr>
        <w:pStyle w:val="NoSpacing"/>
        <w:tabs>
          <w:tab w:val="left" w:pos="7632"/>
        </w:tabs>
        <w:jc w:val="both"/>
      </w:pPr>
      <w:r>
        <w:t>late of Yaxley, Huntingdonshire. Husbandman.</w:t>
      </w:r>
    </w:p>
    <w:p w14:paraId="20152FBE" w14:textId="77777777" w:rsidR="00622208" w:rsidRDefault="00622208" w:rsidP="00622208">
      <w:pPr>
        <w:pStyle w:val="NoSpacing"/>
        <w:tabs>
          <w:tab w:val="left" w:pos="7632"/>
        </w:tabs>
        <w:jc w:val="both"/>
      </w:pPr>
    </w:p>
    <w:p w14:paraId="67D55D78" w14:textId="77777777" w:rsidR="00622208" w:rsidRDefault="00622208" w:rsidP="00622208">
      <w:pPr>
        <w:pStyle w:val="NoSpacing"/>
        <w:tabs>
          <w:tab w:val="left" w:pos="7632"/>
        </w:tabs>
        <w:jc w:val="both"/>
      </w:pPr>
    </w:p>
    <w:p w14:paraId="7F6FAF70" w14:textId="77777777" w:rsidR="00622208" w:rsidRDefault="00622208" w:rsidP="00622208">
      <w:pPr>
        <w:pStyle w:val="NoSpacing"/>
        <w:tabs>
          <w:tab w:val="left" w:pos="1440"/>
        </w:tabs>
        <w:jc w:val="both"/>
      </w:pPr>
      <w:r>
        <w:t>12 Nov.1479</w:t>
      </w:r>
      <w:r>
        <w:tab/>
        <w:t>He was pardoned for not appearing to answer Robert Pilly(q.v.) touching</w:t>
      </w:r>
    </w:p>
    <w:p w14:paraId="7AAA5CA3" w14:textId="77777777" w:rsidR="00622208" w:rsidRDefault="00622208" w:rsidP="00622208">
      <w:pPr>
        <w:pStyle w:val="NoSpacing"/>
        <w:tabs>
          <w:tab w:val="left" w:pos="1440"/>
        </w:tabs>
        <w:jc w:val="both"/>
      </w:pPr>
      <w:r>
        <w:tab/>
        <w:t>a debt of 40s.   (C.P.R. 1476-85 p.149)</w:t>
      </w:r>
    </w:p>
    <w:p w14:paraId="74B0CA47" w14:textId="77777777" w:rsidR="00622208" w:rsidRDefault="00622208" w:rsidP="00622208">
      <w:pPr>
        <w:pStyle w:val="NoSpacing"/>
        <w:tabs>
          <w:tab w:val="left" w:pos="1440"/>
        </w:tabs>
        <w:jc w:val="both"/>
      </w:pPr>
    </w:p>
    <w:p w14:paraId="3D4D09BE" w14:textId="77777777" w:rsidR="00622208" w:rsidRDefault="00622208" w:rsidP="00622208">
      <w:pPr>
        <w:pStyle w:val="NoSpacing"/>
        <w:tabs>
          <w:tab w:val="left" w:pos="1440"/>
        </w:tabs>
        <w:jc w:val="both"/>
      </w:pPr>
    </w:p>
    <w:p w14:paraId="4F7B92EB" w14:textId="77777777" w:rsidR="00622208" w:rsidRDefault="00622208" w:rsidP="00622208">
      <w:pPr>
        <w:pStyle w:val="NoSpacing"/>
        <w:tabs>
          <w:tab w:val="left" w:pos="1440"/>
        </w:tabs>
        <w:jc w:val="both"/>
      </w:pPr>
      <w:r>
        <w:t>7 November 2024</w:t>
      </w:r>
    </w:p>
    <w:p w14:paraId="0EB212F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5FC5A" w14:textId="77777777" w:rsidR="00622208" w:rsidRDefault="00622208" w:rsidP="009139A6">
      <w:r>
        <w:separator/>
      </w:r>
    </w:p>
  </w:endnote>
  <w:endnote w:type="continuationSeparator" w:id="0">
    <w:p w14:paraId="4BB5EB92" w14:textId="77777777" w:rsidR="00622208" w:rsidRDefault="006222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DE1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66A33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52165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AF6FB" w14:textId="77777777" w:rsidR="00622208" w:rsidRDefault="00622208" w:rsidP="009139A6">
      <w:r>
        <w:separator/>
      </w:r>
    </w:p>
  </w:footnote>
  <w:footnote w:type="continuationSeparator" w:id="0">
    <w:p w14:paraId="0A66FCCF" w14:textId="77777777" w:rsidR="00622208" w:rsidRDefault="006222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7DB84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0DC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AD0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08"/>
    <w:rsid w:val="000666E0"/>
    <w:rsid w:val="002510B7"/>
    <w:rsid w:val="00270799"/>
    <w:rsid w:val="005C130B"/>
    <w:rsid w:val="00622208"/>
    <w:rsid w:val="007D4917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31F31"/>
  <w15:chartTrackingRefBased/>
  <w15:docId w15:val="{B09C698B-DE40-425C-A2C7-9CF19240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2024-11-12T07:35:00Z</dcterms:created>
  <dcterms:modified xsi:type="dcterms:W3CDTF">2024-11-12T07:35:00Z</dcterms:modified>
</cp:coreProperties>
</file>