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A83C39" w14:textId="77777777" w:rsidR="00477930" w:rsidRDefault="00477930" w:rsidP="0047793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282B30"/>
          <w:sz w:val="24"/>
          <w:szCs w:val="24"/>
          <w:u w:val="single"/>
          <w:shd w:val="clear" w:color="auto" w:fill="FFFFFF"/>
        </w:rPr>
        <w:t>John GRENE, junior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     </w:t>
      </w:r>
      <w:proofErr w:type="gramStart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fl.1417)</w:t>
      </w:r>
    </w:p>
    <w:p w14:paraId="5E1B3DA8" w14:textId="77777777" w:rsidR="00477930" w:rsidRDefault="00477930" w:rsidP="0047793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Archer.</w:t>
      </w:r>
    </w:p>
    <w:p w14:paraId="5619460C" w14:textId="77777777" w:rsidR="00477930" w:rsidRDefault="00477930" w:rsidP="0047793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2A12968" w14:textId="77777777" w:rsidR="00477930" w:rsidRDefault="00477930" w:rsidP="0047793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BBE359A" w14:textId="77777777" w:rsidR="00477930" w:rsidRDefault="00477930" w:rsidP="00477930">
      <w:pPr>
        <w:pStyle w:val="NoSpacing"/>
        <w:ind w:left="1440" w:hanging="72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>1417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He served in France under the command of Humphrey, Duke of Gloucester(q.v.).</w:t>
      </w:r>
    </w:p>
    <w:p w14:paraId="6B1B1EF9" w14:textId="77777777" w:rsidR="00477930" w:rsidRDefault="00477930" w:rsidP="00477930">
      <w:pPr>
        <w:pStyle w:val="NoSpacing"/>
        <w:ind w:left="144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ref. 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TNA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, E101/51/2, m.1,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accessed</w:t>
      </w:r>
    </w:p>
    <w:p w14:paraId="0A8021FC" w14:textId="77777777" w:rsidR="00477930" w:rsidRDefault="00477930" w:rsidP="00477930">
      <w:pPr>
        <w:pStyle w:val="NoSpacing"/>
        <w:ind w:left="720" w:firstLine="72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19 April 2020)</w:t>
      </w:r>
    </w:p>
    <w:p w14:paraId="70A466D5" w14:textId="77777777" w:rsidR="00477930" w:rsidRDefault="00477930" w:rsidP="00477930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6E09F29C" w14:textId="77777777" w:rsidR="00477930" w:rsidRDefault="00477930" w:rsidP="00477930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0EAD46FB" w14:textId="77777777" w:rsidR="00477930" w:rsidRDefault="00477930" w:rsidP="00477930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12 February 2022</w:t>
      </w:r>
    </w:p>
    <w:p w14:paraId="4E4CF7C0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CB740A" w14:textId="77777777" w:rsidR="00477930" w:rsidRDefault="00477930" w:rsidP="009139A6">
      <w:r>
        <w:separator/>
      </w:r>
    </w:p>
  </w:endnote>
  <w:endnote w:type="continuationSeparator" w:id="0">
    <w:p w14:paraId="09E5140A" w14:textId="77777777" w:rsidR="00477930" w:rsidRDefault="0047793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5ECF2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2157D9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EDAFB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C97184" w14:textId="77777777" w:rsidR="00477930" w:rsidRDefault="00477930" w:rsidP="009139A6">
      <w:r>
        <w:separator/>
      </w:r>
    </w:p>
  </w:footnote>
  <w:footnote w:type="continuationSeparator" w:id="0">
    <w:p w14:paraId="76A1BAF9" w14:textId="77777777" w:rsidR="00477930" w:rsidRDefault="0047793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EA622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B4FC2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C53DC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7930"/>
    <w:rsid w:val="000666E0"/>
    <w:rsid w:val="002510B7"/>
    <w:rsid w:val="00477930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39C16D"/>
  <w15:chartTrackingRefBased/>
  <w15:docId w15:val="{3A45CE05-D9B2-4794-9F01-064A1A8C6A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45</Words>
  <Characters>257</Characters>
  <Application>Microsoft Office Word</Application>
  <DocSecurity>0</DocSecurity>
  <Lines>2</Lines>
  <Paragraphs>1</Paragraphs>
  <ScaleCrop>false</ScaleCrop>
  <Company/>
  <LinksUpToDate>false</LinksUpToDate>
  <CharactersWithSpaces>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2022-02-27T18:58:00Z</dcterms:created>
  <dcterms:modified xsi:type="dcterms:W3CDTF">2022-02-27T18:59:00Z</dcterms:modified>
</cp:coreProperties>
</file>