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30960" w14:textId="77777777" w:rsidR="0062348D" w:rsidRDefault="0062348D" w:rsidP="0062348D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GRENE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236B8384" w14:textId="77777777" w:rsidR="0062348D" w:rsidRDefault="0062348D" w:rsidP="0062348D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Esquire.</w:t>
      </w:r>
    </w:p>
    <w:p w14:paraId="6EA12F0D" w14:textId="77777777" w:rsidR="0062348D" w:rsidRDefault="0062348D" w:rsidP="0062348D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896E63B" w14:textId="77777777" w:rsidR="0062348D" w:rsidRDefault="0062348D" w:rsidP="0062348D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00B3D7A" w14:textId="77777777" w:rsidR="0062348D" w:rsidRDefault="0062348D" w:rsidP="0062348D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John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Monke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 brought a plaint of replevin against him and John Lane(q.v.).</w:t>
      </w:r>
    </w:p>
    <w:p w14:paraId="1A423535" w14:textId="77777777" w:rsidR="0062348D" w:rsidRDefault="0062348D" w:rsidP="0062348D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78FFFB75" w14:textId="77777777" w:rsidR="0062348D" w:rsidRDefault="0062348D" w:rsidP="0062348D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F5EA31B" w14:textId="77777777" w:rsidR="0062348D" w:rsidRDefault="0062348D" w:rsidP="0062348D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CA3EFFE" w14:textId="77777777" w:rsidR="0062348D" w:rsidRDefault="0062348D" w:rsidP="0062348D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5 February 2022</w:t>
      </w:r>
    </w:p>
    <w:p w14:paraId="4EA96A4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529F4" w14:textId="77777777" w:rsidR="0062348D" w:rsidRDefault="0062348D" w:rsidP="009139A6">
      <w:r>
        <w:separator/>
      </w:r>
    </w:p>
  </w:endnote>
  <w:endnote w:type="continuationSeparator" w:id="0">
    <w:p w14:paraId="15E952A8" w14:textId="77777777" w:rsidR="0062348D" w:rsidRDefault="0062348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F471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5B07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C8F6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F283E" w14:textId="77777777" w:rsidR="0062348D" w:rsidRDefault="0062348D" w:rsidP="009139A6">
      <w:r>
        <w:separator/>
      </w:r>
    </w:p>
  </w:footnote>
  <w:footnote w:type="continuationSeparator" w:id="0">
    <w:p w14:paraId="14180DD0" w14:textId="77777777" w:rsidR="0062348D" w:rsidRDefault="0062348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70FE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D9E8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BD3D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48D"/>
    <w:rsid w:val="000666E0"/>
    <w:rsid w:val="002510B7"/>
    <w:rsid w:val="005C130B"/>
    <w:rsid w:val="0062348D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A9B0C"/>
  <w15:chartTrackingRefBased/>
  <w15:docId w15:val="{C688BD66-4F98-44F9-907B-F2D833D15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234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2022-03-10T16:14:00Z</dcterms:created>
  <dcterms:modified xsi:type="dcterms:W3CDTF">2022-03-10T16:15:00Z</dcterms:modified>
</cp:coreProperties>
</file>