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3C1D1" w14:textId="77777777" w:rsidR="00F80568" w:rsidRDefault="00F80568" w:rsidP="00F805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0C8F2B8C" w14:textId="77777777" w:rsidR="00F80568" w:rsidRDefault="00F80568" w:rsidP="00F805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6B864B4F" w14:textId="77777777" w:rsidR="00F80568" w:rsidRDefault="00F80568" w:rsidP="00F805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041169" w14:textId="77777777" w:rsidR="00F80568" w:rsidRDefault="00F80568" w:rsidP="00F805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1C986D" w14:textId="77777777" w:rsidR="00F80568" w:rsidRDefault="00F80568" w:rsidP="00F805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Belyeter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commissioned to collect the customs in </w:t>
      </w:r>
    </w:p>
    <w:p w14:paraId="491058AD" w14:textId="77777777" w:rsidR="00F80568" w:rsidRDefault="00F80568" w:rsidP="00F805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Lynn and all ports and places from there as far as Blakeney on one side and</w:t>
      </w:r>
    </w:p>
    <w:p w14:paraId="1326BED7" w14:textId="77777777" w:rsidR="00F80568" w:rsidRDefault="00F80568" w:rsidP="00F805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Wisbech on the other.   (C.F.R. 1399-1405 p.88)</w:t>
      </w:r>
    </w:p>
    <w:p w14:paraId="5073F75A" w14:textId="77777777" w:rsidR="00F80568" w:rsidRDefault="00F80568" w:rsidP="00F805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E508D9" w14:textId="77777777" w:rsidR="00F80568" w:rsidRDefault="00F80568" w:rsidP="00F805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911571" w14:textId="77777777" w:rsidR="00F80568" w:rsidRDefault="00F80568" w:rsidP="00F805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April 2021</w:t>
      </w:r>
    </w:p>
    <w:p w14:paraId="360AB39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8F00B" w14:textId="77777777" w:rsidR="00F80568" w:rsidRDefault="00F80568" w:rsidP="009139A6">
      <w:r>
        <w:separator/>
      </w:r>
    </w:p>
  </w:endnote>
  <w:endnote w:type="continuationSeparator" w:id="0">
    <w:p w14:paraId="3FF685EF" w14:textId="77777777" w:rsidR="00F80568" w:rsidRDefault="00F805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995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E671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F69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7A255" w14:textId="77777777" w:rsidR="00F80568" w:rsidRDefault="00F80568" w:rsidP="009139A6">
      <w:r>
        <w:separator/>
      </w:r>
    </w:p>
  </w:footnote>
  <w:footnote w:type="continuationSeparator" w:id="0">
    <w:p w14:paraId="3431BF91" w14:textId="77777777" w:rsidR="00F80568" w:rsidRDefault="00F805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D42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D89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4A1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56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8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8C187"/>
  <w15:chartTrackingRefBased/>
  <w15:docId w15:val="{3723A90D-0357-4730-B12D-412129D5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2021-04-21T11:30:00Z</dcterms:created>
  <dcterms:modified xsi:type="dcterms:W3CDTF">2021-04-21T11:35:00Z</dcterms:modified>
</cp:coreProperties>
</file>