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B7964" w14:textId="77777777" w:rsidR="0096525D" w:rsidRDefault="0096525D" w:rsidP="0096525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GRENE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  (fl.1417)</w:t>
      </w:r>
    </w:p>
    <w:p w14:paraId="134CAB2D" w14:textId="77777777" w:rsidR="0096525D" w:rsidRDefault="0096525D" w:rsidP="0096525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7F4F9983" w14:textId="77777777" w:rsidR="0096525D" w:rsidRDefault="0096525D" w:rsidP="0096525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BC13153" w14:textId="77777777" w:rsidR="0096525D" w:rsidRDefault="0096525D" w:rsidP="0096525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D8E0503" w14:textId="77777777" w:rsidR="0096525D" w:rsidRDefault="0096525D" w:rsidP="0096525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He was on the expedition to France under the command of Edmund </w:t>
      </w:r>
    </w:p>
    <w:p w14:paraId="3C62FEFC" w14:textId="77777777" w:rsidR="0096525D" w:rsidRDefault="0096525D" w:rsidP="0096525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Mortimer, Earl of March(q.v.).</w:t>
      </w:r>
    </w:p>
    <w:p w14:paraId="3CDCDA8B" w14:textId="77777777" w:rsidR="0096525D" w:rsidRPr="00065994" w:rsidRDefault="0096525D" w:rsidP="0096525D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8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7FB8EDE5" w14:textId="77777777" w:rsidR="0096525D" w:rsidRDefault="0096525D" w:rsidP="0096525D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748B5D81" w14:textId="77777777" w:rsidR="0096525D" w:rsidRDefault="0096525D" w:rsidP="0096525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18F0CAF" w14:textId="77777777" w:rsidR="0096525D" w:rsidRDefault="0096525D" w:rsidP="0096525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7E661EE" w14:textId="77777777" w:rsidR="0096525D" w:rsidRDefault="0096525D" w:rsidP="0096525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 April 2025</w:t>
      </w:r>
    </w:p>
    <w:p w14:paraId="20262BB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4D768" w14:textId="77777777" w:rsidR="0096525D" w:rsidRDefault="0096525D" w:rsidP="009139A6">
      <w:r>
        <w:separator/>
      </w:r>
    </w:p>
  </w:endnote>
  <w:endnote w:type="continuationSeparator" w:id="0">
    <w:p w14:paraId="4AD6873B" w14:textId="77777777" w:rsidR="0096525D" w:rsidRDefault="0096525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9CF4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74EB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1AD7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81E96" w14:textId="77777777" w:rsidR="0096525D" w:rsidRDefault="0096525D" w:rsidP="009139A6">
      <w:r>
        <w:separator/>
      </w:r>
    </w:p>
  </w:footnote>
  <w:footnote w:type="continuationSeparator" w:id="0">
    <w:p w14:paraId="6FD9E7F0" w14:textId="77777777" w:rsidR="0096525D" w:rsidRDefault="0096525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B2B3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A21E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7115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25D"/>
    <w:rsid w:val="000666E0"/>
    <w:rsid w:val="000A2E7A"/>
    <w:rsid w:val="001307AC"/>
    <w:rsid w:val="00190DFA"/>
    <w:rsid w:val="002510B7"/>
    <w:rsid w:val="00270799"/>
    <w:rsid w:val="002737D5"/>
    <w:rsid w:val="002A337F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96525D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8D23A"/>
  <w15:chartTrackingRefBased/>
  <w15:docId w15:val="{79575281-C861-40A0-B4B3-452E2C0CA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2025-05-13T19:22:00Z</dcterms:created>
  <dcterms:modified xsi:type="dcterms:W3CDTF">2025-05-13T19:24:00Z</dcterms:modified>
</cp:coreProperties>
</file>