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58A5C" w14:textId="77777777" w:rsidR="004A40A2" w:rsidRDefault="004A40A2" w:rsidP="004A40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GRENE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7129C376" w14:textId="77777777" w:rsidR="004A40A2" w:rsidRDefault="004A40A2" w:rsidP="004A40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6A3C701D" w14:textId="77777777" w:rsidR="004A40A2" w:rsidRDefault="004A40A2" w:rsidP="004A40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BA5F841" w14:textId="77777777" w:rsidR="004A40A2" w:rsidRDefault="004A40A2" w:rsidP="004A40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931A8C9" w14:textId="77777777" w:rsidR="004A40A2" w:rsidRDefault="004A40A2" w:rsidP="004A40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2124F253" w14:textId="77777777" w:rsidR="004A40A2" w:rsidRDefault="004A40A2" w:rsidP="004A40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217122AF" w14:textId="77777777" w:rsidR="004A40A2" w:rsidRDefault="004A40A2" w:rsidP="004A40A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0C4C66D3" w14:textId="77777777" w:rsidR="004A40A2" w:rsidRDefault="004A40A2" w:rsidP="004A40A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6A11588F" w14:textId="77777777" w:rsidR="004A40A2" w:rsidRDefault="004A40A2" w:rsidP="004A40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67F50B9" w14:textId="77777777" w:rsidR="004A40A2" w:rsidRDefault="004A40A2" w:rsidP="004A40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D489CD4" w14:textId="77777777" w:rsidR="004A40A2" w:rsidRDefault="004A40A2" w:rsidP="004A40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November 2022</w:t>
      </w:r>
    </w:p>
    <w:p w14:paraId="43A1E2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895A3" w14:textId="77777777" w:rsidR="004A40A2" w:rsidRDefault="004A40A2" w:rsidP="009139A6">
      <w:r>
        <w:separator/>
      </w:r>
    </w:p>
  </w:endnote>
  <w:endnote w:type="continuationSeparator" w:id="0">
    <w:p w14:paraId="257529F7" w14:textId="77777777" w:rsidR="004A40A2" w:rsidRDefault="004A40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9B7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123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AFD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2380E" w14:textId="77777777" w:rsidR="004A40A2" w:rsidRDefault="004A40A2" w:rsidP="009139A6">
      <w:r>
        <w:separator/>
      </w:r>
    </w:p>
  </w:footnote>
  <w:footnote w:type="continuationSeparator" w:id="0">
    <w:p w14:paraId="4AB63393" w14:textId="77777777" w:rsidR="004A40A2" w:rsidRDefault="004A40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E81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157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2D5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0A2"/>
    <w:rsid w:val="000666E0"/>
    <w:rsid w:val="002510B7"/>
    <w:rsid w:val="004A40A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2AA63"/>
  <w15:chartTrackingRefBased/>
  <w15:docId w15:val="{A5A06FE9-00C7-4171-AA8F-96DCC2658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2022-12-19T20:27:00Z</dcterms:created>
  <dcterms:modified xsi:type="dcterms:W3CDTF">2022-12-19T20:27:00Z</dcterms:modified>
</cp:coreProperties>
</file>