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610B4F" w14:textId="77777777" w:rsidR="001B26DE" w:rsidRDefault="001B26DE" w:rsidP="001B26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fl.1477)</w:t>
      </w:r>
    </w:p>
    <w:p w14:paraId="5EFB8E32" w14:textId="77777777" w:rsidR="001B26DE" w:rsidRDefault="001B26DE" w:rsidP="001B26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An Usher of the Queen’s Chamber. Yeoman.</w:t>
      </w:r>
    </w:p>
    <w:p w14:paraId="738AEC5A" w14:textId="77777777" w:rsidR="001B26DE" w:rsidRDefault="001B26DE" w:rsidP="001B26DE">
      <w:pPr>
        <w:pStyle w:val="NoSpacing"/>
        <w:rPr>
          <w:rFonts w:cs="Times New Roman"/>
          <w:szCs w:val="24"/>
        </w:rPr>
      </w:pPr>
    </w:p>
    <w:p w14:paraId="339A30E2" w14:textId="77777777" w:rsidR="001B26DE" w:rsidRDefault="001B26DE" w:rsidP="001B26DE">
      <w:pPr>
        <w:pStyle w:val="NoSpacing"/>
        <w:rPr>
          <w:rFonts w:cs="Times New Roman"/>
          <w:szCs w:val="24"/>
        </w:rPr>
      </w:pPr>
    </w:p>
    <w:p w14:paraId="3D520F11" w14:textId="77777777" w:rsidR="001B26DE" w:rsidRDefault="001B26DE" w:rsidP="001B26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Jan.1477</w:t>
      </w:r>
      <w:r>
        <w:rPr>
          <w:rFonts w:cs="Times New Roman"/>
          <w:szCs w:val="24"/>
        </w:rPr>
        <w:tab/>
        <w:t xml:space="preserve">He was granted </w:t>
      </w:r>
      <w:proofErr w:type="gramStart"/>
      <w:r>
        <w:rPr>
          <w:rFonts w:cs="Times New Roman"/>
          <w:szCs w:val="24"/>
        </w:rPr>
        <w:t>the custody</w:t>
      </w:r>
      <w:proofErr w:type="gramEnd"/>
      <w:r>
        <w:rPr>
          <w:rFonts w:cs="Times New Roman"/>
          <w:szCs w:val="24"/>
        </w:rPr>
        <w:t xml:space="preserve"> of the park of </w:t>
      </w:r>
      <w:proofErr w:type="spellStart"/>
      <w:r>
        <w:rPr>
          <w:rFonts w:cs="Times New Roman"/>
          <w:szCs w:val="24"/>
        </w:rPr>
        <w:t>Beaubush</w:t>
      </w:r>
      <w:proofErr w:type="spellEnd"/>
      <w:r>
        <w:rPr>
          <w:rFonts w:cs="Times New Roman"/>
          <w:szCs w:val="24"/>
        </w:rPr>
        <w:t>, Sussex.</w:t>
      </w:r>
    </w:p>
    <w:p w14:paraId="1018C529" w14:textId="77777777" w:rsidR="001B26DE" w:rsidRDefault="001B26DE" w:rsidP="001B26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1476-85 p.1)</w:t>
      </w:r>
    </w:p>
    <w:p w14:paraId="21508266" w14:textId="77777777" w:rsidR="001B26DE" w:rsidRDefault="001B26DE" w:rsidP="001B26DE">
      <w:pPr>
        <w:pStyle w:val="NoSpacing"/>
        <w:rPr>
          <w:rFonts w:cs="Times New Roman"/>
          <w:szCs w:val="24"/>
        </w:rPr>
      </w:pPr>
    </w:p>
    <w:p w14:paraId="28A747FE" w14:textId="77777777" w:rsidR="001B26DE" w:rsidRDefault="001B26DE" w:rsidP="001B26DE">
      <w:pPr>
        <w:pStyle w:val="NoSpacing"/>
        <w:rPr>
          <w:rFonts w:cs="Times New Roman"/>
          <w:szCs w:val="24"/>
        </w:rPr>
      </w:pPr>
    </w:p>
    <w:p w14:paraId="348192F2" w14:textId="77777777" w:rsidR="001B26DE" w:rsidRDefault="001B26DE" w:rsidP="001B26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August 2024</w:t>
      </w:r>
    </w:p>
    <w:p w14:paraId="64D0093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2FFF67" w14:textId="77777777" w:rsidR="001B26DE" w:rsidRDefault="001B26DE" w:rsidP="009139A6">
      <w:r>
        <w:separator/>
      </w:r>
    </w:p>
  </w:endnote>
  <w:endnote w:type="continuationSeparator" w:id="0">
    <w:p w14:paraId="61D06619" w14:textId="77777777" w:rsidR="001B26DE" w:rsidRDefault="001B26D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38D6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D74E7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04E2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FACD4D" w14:textId="77777777" w:rsidR="001B26DE" w:rsidRDefault="001B26DE" w:rsidP="009139A6">
      <w:r>
        <w:separator/>
      </w:r>
    </w:p>
  </w:footnote>
  <w:footnote w:type="continuationSeparator" w:id="0">
    <w:p w14:paraId="1FDA65CE" w14:textId="77777777" w:rsidR="001B26DE" w:rsidRDefault="001B26D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BD4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3B7C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B312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6DE"/>
    <w:rsid w:val="000666E0"/>
    <w:rsid w:val="001B26DE"/>
    <w:rsid w:val="002510B7"/>
    <w:rsid w:val="00270799"/>
    <w:rsid w:val="005C130B"/>
    <w:rsid w:val="005E1FE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DC6A2"/>
  <w15:chartTrackingRefBased/>
  <w15:docId w15:val="{9757A77C-EB09-4BFE-B9C2-07823605F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2024-08-28T17:57:00Z</dcterms:created>
  <dcterms:modified xsi:type="dcterms:W3CDTF">2024-08-28T17:58:00Z</dcterms:modified>
</cp:coreProperties>
</file>