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62E" w14:textId="77777777" w:rsidR="00303F76" w:rsidRDefault="00303F76" w:rsidP="00303F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 (</w:t>
      </w:r>
      <w:proofErr w:type="gramStart"/>
      <w:r>
        <w:rPr>
          <w:rFonts w:cs="Times New Roman"/>
          <w:szCs w:val="24"/>
          <w:u w:val="single"/>
        </w:rPr>
        <w:t>GREEN)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(d.1524)</w:t>
      </w:r>
    </w:p>
    <w:p w14:paraId="0110C8D8" w14:textId="77777777" w:rsidR="00303F76" w:rsidRDefault="00303F76" w:rsidP="00303F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Embelton.</w:t>
      </w:r>
    </w:p>
    <w:p w14:paraId="7BF5A9AF" w14:textId="77777777" w:rsidR="00303F76" w:rsidRDefault="00303F76" w:rsidP="00303F76">
      <w:pPr>
        <w:pStyle w:val="NoSpacing"/>
        <w:rPr>
          <w:rFonts w:cs="Times New Roman"/>
          <w:szCs w:val="24"/>
        </w:rPr>
      </w:pPr>
    </w:p>
    <w:p w14:paraId="1A7B86A7" w14:textId="77777777" w:rsidR="00303F76" w:rsidRDefault="00303F76" w:rsidP="00303F76">
      <w:pPr>
        <w:pStyle w:val="NoSpacing"/>
        <w:rPr>
          <w:rFonts w:cs="Times New Roman"/>
          <w:szCs w:val="24"/>
        </w:rPr>
      </w:pPr>
    </w:p>
    <w:p w14:paraId="0FE97F3A" w14:textId="77777777" w:rsidR="00303F76" w:rsidRDefault="00303F76" w:rsidP="00303F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became a Fellow of Merton College, Oxford University.</w:t>
      </w:r>
    </w:p>
    <w:p w14:paraId="0BC27D49" w14:textId="77777777" w:rsidR="00303F76" w:rsidRDefault="00303F76" w:rsidP="00303F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3F4D0940" w14:textId="77777777" w:rsidR="00303F76" w:rsidRDefault="00303F76" w:rsidP="00303F7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0968AAC7" w14:textId="77777777" w:rsidR="00303F76" w:rsidRDefault="00303F76" w:rsidP="00303F7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p.245)</w:t>
      </w:r>
    </w:p>
    <w:p w14:paraId="0F6C558F" w14:textId="77777777" w:rsidR="00303F76" w:rsidRDefault="00303F76" w:rsidP="00303F76">
      <w:pPr>
        <w:pStyle w:val="NoSpacing"/>
        <w:rPr>
          <w:rFonts w:cs="Times New Roman"/>
          <w:szCs w:val="24"/>
        </w:rPr>
      </w:pPr>
    </w:p>
    <w:p w14:paraId="4A1B0A71" w14:textId="77777777" w:rsidR="00303F76" w:rsidRDefault="00303F76" w:rsidP="00303F76">
      <w:pPr>
        <w:pStyle w:val="NoSpacing"/>
        <w:rPr>
          <w:rFonts w:cs="Times New Roman"/>
          <w:szCs w:val="24"/>
        </w:rPr>
      </w:pPr>
    </w:p>
    <w:p w14:paraId="0A6C736F" w14:textId="77777777" w:rsidR="00303F76" w:rsidRDefault="00303F76" w:rsidP="00303F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1E66F7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01B7" w14:textId="77777777" w:rsidR="00303F76" w:rsidRDefault="00303F76" w:rsidP="009139A6">
      <w:r>
        <w:separator/>
      </w:r>
    </w:p>
  </w:endnote>
  <w:endnote w:type="continuationSeparator" w:id="0">
    <w:p w14:paraId="58F5C7AC" w14:textId="77777777" w:rsidR="00303F76" w:rsidRDefault="00303F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3E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7B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CF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C5ED" w14:textId="77777777" w:rsidR="00303F76" w:rsidRDefault="00303F76" w:rsidP="009139A6">
      <w:r>
        <w:separator/>
      </w:r>
    </w:p>
  </w:footnote>
  <w:footnote w:type="continuationSeparator" w:id="0">
    <w:p w14:paraId="06AF7F02" w14:textId="77777777" w:rsidR="00303F76" w:rsidRDefault="00303F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37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2B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C86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76"/>
    <w:rsid w:val="000666E0"/>
    <w:rsid w:val="00160E94"/>
    <w:rsid w:val="002510B7"/>
    <w:rsid w:val="00270799"/>
    <w:rsid w:val="00303F7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34C60"/>
  <w15:chartTrackingRefBased/>
  <w15:docId w15:val="{E2C3D394-333F-4694-9927-B012ECB1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2025-02-07T21:40:00Z</dcterms:created>
  <dcterms:modified xsi:type="dcterms:W3CDTF">2025-02-07T21:41:00Z</dcterms:modified>
</cp:coreProperties>
</file>