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95811" w14:textId="543AE906" w:rsidR="006B2F86" w:rsidRDefault="004103FF" w:rsidP="00E71FC3">
      <w:pPr>
        <w:pStyle w:val="NoSpacing"/>
      </w:pPr>
      <w:r>
        <w:rPr>
          <w:u w:val="single"/>
        </w:rPr>
        <w:t>John GRENE</w:t>
      </w:r>
      <w:r>
        <w:t xml:space="preserve">      (fl.1457-8)</w:t>
      </w:r>
    </w:p>
    <w:p w14:paraId="730A7D98" w14:textId="4FCC7CE3" w:rsidR="004103FF" w:rsidRDefault="004103FF" w:rsidP="00E71FC3">
      <w:pPr>
        <w:pStyle w:val="NoSpacing"/>
      </w:pPr>
      <w:r>
        <w:t xml:space="preserve">Rector of </w:t>
      </w:r>
      <w:proofErr w:type="spellStart"/>
      <w:r>
        <w:t>Edvin</w:t>
      </w:r>
      <w:proofErr w:type="spellEnd"/>
      <w:r>
        <w:t xml:space="preserve"> Loach, Worcestershire.</w:t>
      </w:r>
    </w:p>
    <w:p w14:paraId="72E00161" w14:textId="16A1DC2E" w:rsidR="004103FF" w:rsidRDefault="004103FF" w:rsidP="00E71FC3">
      <w:pPr>
        <w:pStyle w:val="NoSpacing"/>
      </w:pPr>
    </w:p>
    <w:p w14:paraId="5A888097" w14:textId="41B9FD51" w:rsidR="004103FF" w:rsidRDefault="004103FF" w:rsidP="00E71FC3">
      <w:pPr>
        <w:pStyle w:val="NoSpacing"/>
      </w:pPr>
    </w:p>
    <w:p w14:paraId="1737EBD0" w14:textId="14B4E27F" w:rsidR="004103FF" w:rsidRDefault="004103FF" w:rsidP="00E71FC3">
      <w:pPr>
        <w:pStyle w:val="NoSpacing"/>
      </w:pPr>
      <w:r>
        <w:t>15 Aug.1457</w:t>
      </w:r>
      <w:r>
        <w:tab/>
        <w:t>He became Rector.</w:t>
      </w:r>
    </w:p>
    <w:p w14:paraId="7A61E74B" w14:textId="65990ACE" w:rsidR="004103FF" w:rsidRDefault="004103FF" w:rsidP="00E71FC3">
      <w:pPr>
        <w:pStyle w:val="NoSpacing"/>
      </w:pPr>
      <w:r>
        <w:tab/>
      </w:r>
      <w:r>
        <w:tab/>
      </w:r>
      <w:r>
        <w:t>(</w:t>
      </w:r>
      <w:hyperlink r:id="rId6" w:history="1">
        <w:r w:rsidRPr="0073390D">
          <w:rPr>
            <w:rStyle w:val="Hyperlink"/>
          </w:rPr>
          <w:t>www.melocki.org.uk/diocese/EdvinLoach.html</w:t>
        </w:r>
      </w:hyperlink>
      <w:r>
        <w:t>)</w:t>
      </w:r>
    </w:p>
    <w:p w14:paraId="4BA215F3" w14:textId="2E3C0AD2" w:rsidR="004103FF" w:rsidRDefault="004103FF" w:rsidP="00E71FC3">
      <w:pPr>
        <w:pStyle w:val="NoSpacing"/>
      </w:pPr>
      <w:r>
        <w:tab/>
        <w:t>1458</w:t>
      </w:r>
      <w:r>
        <w:tab/>
        <w:t>He resigned. (ibid.)</w:t>
      </w:r>
    </w:p>
    <w:p w14:paraId="5077EF55" w14:textId="24256FF0" w:rsidR="004103FF" w:rsidRDefault="004103FF" w:rsidP="00E71FC3">
      <w:pPr>
        <w:pStyle w:val="NoSpacing"/>
      </w:pPr>
    </w:p>
    <w:p w14:paraId="4B441EC8" w14:textId="0F5DBB45" w:rsidR="004103FF" w:rsidRDefault="004103FF" w:rsidP="00E71FC3">
      <w:pPr>
        <w:pStyle w:val="NoSpacing"/>
      </w:pPr>
    </w:p>
    <w:p w14:paraId="19E60D07" w14:textId="55B11453" w:rsidR="004103FF" w:rsidRPr="004103FF" w:rsidRDefault="004103FF" w:rsidP="00E71FC3">
      <w:pPr>
        <w:pStyle w:val="NoSpacing"/>
      </w:pPr>
      <w:r>
        <w:t>1 February 2020</w:t>
      </w:r>
      <w:bookmarkStart w:id="0" w:name="_GoBack"/>
      <w:bookmarkEnd w:id="0"/>
    </w:p>
    <w:sectPr w:rsidR="004103FF" w:rsidRPr="004103F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ACE2A" w14:textId="77777777" w:rsidR="004103FF" w:rsidRDefault="004103FF" w:rsidP="00E71FC3">
      <w:pPr>
        <w:spacing w:after="0" w:line="240" w:lineRule="auto"/>
      </w:pPr>
      <w:r>
        <w:separator/>
      </w:r>
    </w:p>
  </w:endnote>
  <w:endnote w:type="continuationSeparator" w:id="0">
    <w:p w14:paraId="12AE1610" w14:textId="77777777" w:rsidR="004103FF" w:rsidRDefault="004103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B62A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6F2AA" w14:textId="77777777" w:rsidR="004103FF" w:rsidRDefault="004103FF" w:rsidP="00E71FC3">
      <w:pPr>
        <w:spacing w:after="0" w:line="240" w:lineRule="auto"/>
      </w:pPr>
      <w:r>
        <w:separator/>
      </w:r>
    </w:p>
  </w:footnote>
  <w:footnote w:type="continuationSeparator" w:id="0">
    <w:p w14:paraId="61DC4149" w14:textId="77777777" w:rsidR="004103FF" w:rsidRDefault="004103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FF"/>
    <w:rsid w:val="001A7C09"/>
    <w:rsid w:val="004103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B0DC"/>
  <w15:chartTrackingRefBased/>
  <w15:docId w15:val="{47AE2790-2AF1-4928-A99E-44D856E1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03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dvinLoach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2020-02-01T21:36:00Z</dcterms:created>
  <dcterms:modified xsi:type="dcterms:W3CDTF">2020-02-01T21:40:00Z</dcterms:modified>
</cp:coreProperties>
</file>