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361" w:rsidRDefault="00267361" w:rsidP="00267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267361" w:rsidRDefault="00267361" w:rsidP="00267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Prior of Maxstoke, Northamptonshire.</w:t>
      </w:r>
    </w:p>
    <w:p w:rsidR="00267361" w:rsidRDefault="00267361" w:rsidP="00267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7361" w:rsidRDefault="00267361" w:rsidP="00267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7361" w:rsidRDefault="00267361" w:rsidP="00267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John Blyghe, junior, of Habeswell(q.v.).</w:t>
      </w:r>
    </w:p>
    <w:p w:rsidR="00267361" w:rsidRDefault="00267361" w:rsidP="00267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267361" w:rsidRPr="00C06724" w:rsidRDefault="00267361" w:rsidP="00267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David Orten of Pinwall(q.v.). (ibid.)</w:t>
      </w:r>
    </w:p>
    <w:p w:rsidR="00267361" w:rsidRDefault="00267361" w:rsidP="00267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7361" w:rsidRDefault="00267361" w:rsidP="00267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7361" w:rsidRDefault="00267361" w:rsidP="00267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361" w:rsidRDefault="00267361" w:rsidP="00564E3C">
      <w:pPr>
        <w:spacing w:after="0" w:line="240" w:lineRule="auto"/>
      </w:pPr>
      <w:r>
        <w:separator/>
      </w:r>
    </w:p>
  </w:endnote>
  <w:endnote w:type="continuationSeparator" w:id="0">
    <w:p w:rsidR="00267361" w:rsidRDefault="0026736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67361">
      <w:rPr>
        <w:rFonts w:ascii="Times New Roman" w:hAnsi="Times New Roman" w:cs="Times New Roman"/>
        <w:noProof/>
        <w:sz w:val="24"/>
        <w:szCs w:val="24"/>
      </w:rPr>
      <w:t>30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361" w:rsidRDefault="00267361" w:rsidP="00564E3C">
      <w:pPr>
        <w:spacing w:after="0" w:line="240" w:lineRule="auto"/>
      </w:pPr>
      <w:r>
        <w:separator/>
      </w:r>
    </w:p>
  </w:footnote>
  <w:footnote w:type="continuationSeparator" w:id="0">
    <w:p w:rsidR="00267361" w:rsidRDefault="0026736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361"/>
    <w:rsid w:val="0026736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D09BF7-2671-476D-ADE4-E128A792F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673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2015-12-30T20:37:00Z</dcterms:created>
  <dcterms:modified xsi:type="dcterms:W3CDTF">2015-12-30T20:38:00Z</dcterms:modified>
</cp:coreProperties>
</file>