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8A7FA7B" w14:textId="77777777" w:rsidR="00AA64EB" w:rsidRDefault="00AA64EB" w:rsidP="00AA64EB">
      <w:r>
        <w:rPr>
          <w:u w:val="single"/>
        </w:rPr>
        <w:t xml:space="preserve">John GRENE (alias </w:t>
      </w:r>
      <w:proofErr w:type="gramStart"/>
      <w:r>
        <w:rPr>
          <w:u w:val="single"/>
        </w:rPr>
        <w:t>HOLDER)</w:t>
      </w:r>
      <w:r>
        <w:t xml:space="preserve">   </w:t>
      </w:r>
      <w:proofErr w:type="gramEnd"/>
      <w:r>
        <w:t xml:space="preserve">    (d.1472)</w:t>
      </w:r>
    </w:p>
    <w:p w14:paraId="6F411473" w14:textId="77777777" w:rsidR="00AA64EB" w:rsidRDefault="00AA64EB" w:rsidP="00AA64EB">
      <w:r>
        <w:t xml:space="preserve">Prebendary of </w:t>
      </w:r>
      <w:proofErr w:type="spellStart"/>
      <w:r>
        <w:t>Bullinghope</w:t>
      </w:r>
      <w:proofErr w:type="spellEnd"/>
      <w:r>
        <w:t>, in Hereford Cathedral.</w:t>
      </w:r>
    </w:p>
    <w:p w14:paraId="2EBA82D4" w14:textId="77777777" w:rsidR="00AA64EB" w:rsidRDefault="00AA64EB" w:rsidP="00AA64EB"/>
    <w:p w14:paraId="4439CD04" w14:textId="77777777" w:rsidR="00AA64EB" w:rsidRDefault="00AA64EB" w:rsidP="00AA64EB"/>
    <w:p w14:paraId="787AEFA9" w14:textId="77777777" w:rsidR="00AA64EB" w:rsidRDefault="00AA64EB" w:rsidP="00AA64EB">
      <w:r>
        <w:t xml:space="preserve">  4 Dec.1463</w:t>
      </w:r>
      <w:r>
        <w:tab/>
        <w:t>He was collated Prebendary.</w:t>
      </w:r>
    </w:p>
    <w:p w14:paraId="1F49251A" w14:textId="77777777" w:rsidR="00AA64EB" w:rsidRDefault="00AA64EB" w:rsidP="00AA64EB">
      <w:r>
        <w:tab/>
      </w:r>
      <w:r>
        <w:tab/>
        <w:t>(“</w:t>
      </w:r>
      <w:proofErr w:type="spellStart"/>
      <w:r>
        <w:t>Fasti</w:t>
      </w:r>
      <w:proofErr w:type="spellEnd"/>
      <w:r>
        <w:t xml:space="preserve"> Ecclesiae </w:t>
      </w:r>
      <w:proofErr w:type="spellStart"/>
      <w:r>
        <w:t>Anglicanae</w:t>
      </w:r>
      <w:proofErr w:type="spellEnd"/>
      <w:r>
        <w:t xml:space="preserve"> 1300-1541” </w:t>
      </w:r>
      <w:proofErr w:type="spellStart"/>
      <w:r>
        <w:t>Vol.II</w:t>
      </w:r>
      <w:proofErr w:type="spellEnd"/>
      <w:r>
        <w:t xml:space="preserve"> Hereford diocese p.16)</w:t>
      </w:r>
    </w:p>
    <w:p w14:paraId="54210FEA" w14:textId="77777777" w:rsidR="00AA64EB" w:rsidRDefault="00AA64EB" w:rsidP="00AA64EB">
      <w:r>
        <w:t>31 Mar.1472</w:t>
      </w:r>
      <w:r>
        <w:tab/>
        <w:t xml:space="preserve">He was dead by this time.    (ibid.) </w:t>
      </w:r>
    </w:p>
    <w:p w14:paraId="136C6A10" w14:textId="77777777" w:rsidR="00AA64EB" w:rsidRDefault="00AA64EB" w:rsidP="00AA64EB"/>
    <w:p w14:paraId="412DAA6D" w14:textId="77777777" w:rsidR="00AA64EB" w:rsidRDefault="00AA64EB" w:rsidP="00AA64EB"/>
    <w:p w14:paraId="0FEFDD6F" w14:textId="77777777" w:rsidR="00AA64EB" w:rsidRDefault="00AA64EB" w:rsidP="00AA64EB">
      <w:r>
        <w:t>24 April 2019</w:t>
      </w:r>
    </w:p>
    <w:p w14:paraId="5FF4B8C2" w14:textId="77777777" w:rsidR="006B2F86" w:rsidRPr="00E71FC3" w:rsidRDefault="00AA64EB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623285D" w14:textId="77777777" w:rsidR="00AA64EB" w:rsidRDefault="00AA64EB" w:rsidP="00E71FC3">
      <w:r>
        <w:separator/>
      </w:r>
    </w:p>
  </w:endnote>
  <w:endnote w:type="continuationSeparator" w:id="0">
    <w:p w14:paraId="08B35D03" w14:textId="77777777" w:rsidR="00AA64EB" w:rsidRDefault="00AA64EB" w:rsidP="00E71F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66C1AF4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A60C883" w14:textId="77777777" w:rsidR="00AA64EB" w:rsidRDefault="00AA64EB" w:rsidP="00E71FC3">
      <w:r>
        <w:separator/>
      </w:r>
    </w:p>
  </w:footnote>
  <w:footnote w:type="continuationSeparator" w:id="0">
    <w:p w14:paraId="5994A759" w14:textId="77777777" w:rsidR="00AA64EB" w:rsidRDefault="00AA64EB" w:rsidP="00E71F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64EB"/>
    <w:rsid w:val="001A7C09"/>
    <w:rsid w:val="00577BD5"/>
    <w:rsid w:val="00656CBA"/>
    <w:rsid w:val="006A1F77"/>
    <w:rsid w:val="00733BE7"/>
    <w:rsid w:val="00AA64EB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C17DCCE"/>
  <w15:chartTrackingRefBased/>
  <w15:docId w15:val="{6F7148DB-CCB4-4195-8836-440FD13B18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A64EB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40</Words>
  <Characters>233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2019-05-03T20:03:00Z</dcterms:created>
  <dcterms:modified xsi:type="dcterms:W3CDTF">2019-05-03T20:04:00Z</dcterms:modified>
</cp:coreProperties>
</file>