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92A0E" w14:textId="77777777" w:rsidR="00457831" w:rsidRDefault="00457831" w:rsidP="004578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747EFE00" w14:textId="77777777" w:rsidR="00457831" w:rsidRDefault="00457831" w:rsidP="00457831">
      <w:pPr>
        <w:pStyle w:val="NoSpacing"/>
        <w:rPr>
          <w:rFonts w:cs="Times New Roman"/>
          <w:szCs w:val="24"/>
        </w:rPr>
      </w:pPr>
    </w:p>
    <w:p w14:paraId="46E33891" w14:textId="77777777" w:rsidR="00457831" w:rsidRDefault="00457831" w:rsidP="00457831">
      <w:pPr>
        <w:pStyle w:val="NoSpacing"/>
        <w:rPr>
          <w:rFonts w:cs="Times New Roman"/>
          <w:szCs w:val="24"/>
        </w:rPr>
      </w:pPr>
    </w:p>
    <w:p w14:paraId="15FDE22D" w14:textId="77777777" w:rsidR="00457831" w:rsidRDefault="00457831" w:rsidP="004578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Oct.1486</w:t>
      </w:r>
      <w:r>
        <w:rPr>
          <w:rFonts w:cs="Times New Roman"/>
          <w:szCs w:val="24"/>
        </w:rPr>
        <w:tab/>
        <w:t xml:space="preserve">He was on a commission to deliver Hertford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47DAA779" w14:textId="77777777" w:rsidR="00457831" w:rsidRDefault="00457831" w:rsidP="004578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p.163)</w:t>
      </w:r>
    </w:p>
    <w:p w14:paraId="2A579F9B" w14:textId="77777777" w:rsidR="00457831" w:rsidRDefault="00457831" w:rsidP="00457831">
      <w:pPr>
        <w:pStyle w:val="NoSpacing"/>
        <w:rPr>
          <w:rFonts w:cs="Times New Roman"/>
          <w:szCs w:val="24"/>
        </w:rPr>
      </w:pPr>
    </w:p>
    <w:p w14:paraId="7E92BE31" w14:textId="77777777" w:rsidR="00457831" w:rsidRDefault="00457831" w:rsidP="00457831">
      <w:pPr>
        <w:pStyle w:val="NoSpacing"/>
        <w:rPr>
          <w:rFonts w:cs="Times New Roman"/>
          <w:szCs w:val="24"/>
        </w:rPr>
      </w:pPr>
    </w:p>
    <w:p w14:paraId="5E97698A" w14:textId="77777777" w:rsidR="00457831" w:rsidRDefault="00457831" w:rsidP="004578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July 2024</w:t>
      </w:r>
    </w:p>
    <w:p w14:paraId="22696C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FC3425" w14:textId="77777777" w:rsidR="00457831" w:rsidRDefault="00457831" w:rsidP="009139A6">
      <w:r>
        <w:separator/>
      </w:r>
    </w:p>
  </w:endnote>
  <w:endnote w:type="continuationSeparator" w:id="0">
    <w:p w14:paraId="53CA34A7" w14:textId="77777777" w:rsidR="00457831" w:rsidRDefault="004578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144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A30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C56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A008F" w14:textId="77777777" w:rsidR="00457831" w:rsidRDefault="00457831" w:rsidP="009139A6">
      <w:r>
        <w:separator/>
      </w:r>
    </w:p>
  </w:footnote>
  <w:footnote w:type="continuationSeparator" w:id="0">
    <w:p w14:paraId="4246CB3D" w14:textId="77777777" w:rsidR="00457831" w:rsidRDefault="004578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871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D9C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1EA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31"/>
    <w:rsid w:val="000666E0"/>
    <w:rsid w:val="001C5947"/>
    <w:rsid w:val="002510B7"/>
    <w:rsid w:val="00270799"/>
    <w:rsid w:val="0045783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4F8C0"/>
  <w15:chartTrackingRefBased/>
  <w15:docId w15:val="{DBCE499E-44C2-45BB-AA7C-24DDAC04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2024-07-01T14:53:00Z</dcterms:created>
  <dcterms:modified xsi:type="dcterms:W3CDTF">2024-07-01T14:54:00Z</dcterms:modified>
</cp:coreProperties>
</file>