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DFC13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96C4375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</w:p>
    <w:p w14:paraId="4964E88C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</w:p>
    <w:p w14:paraId="3F3A253E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Hereford into lands</w:t>
      </w:r>
    </w:p>
    <w:p w14:paraId="34B381F5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Roger </w:t>
      </w:r>
      <w:proofErr w:type="spellStart"/>
      <w:r>
        <w:rPr>
          <w:rFonts w:eastAsia="Times New Roman" w:cs="Times New Roman"/>
          <w:szCs w:val="24"/>
        </w:rPr>
        <w:t>Barowe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658D63F3" w14:textId="77777777" w:rsidR="00072B41" w:rsidRDefault="00072B41" w:rsidP="00072B4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C405A35" w14:textId="77777777" w:rsidR="00072B41" w:rsidRDefault="00072B41" w:rsidP="00072B4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pp.116-7)</w:t>
      </w:r>
    </w:p>
    <w:p w14:paraId="4BD1A9E6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</w:p>
    <w:p w14:paraId="456FC621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</w:p>
    <w:p w14:paraId="6C10B734" w14:textId="77777777" w:rsidR="00072B41" w:rsidRDefault="00072B41" w:rsidP="00072B4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September 2023</w:t>
      </w:r>
    </w:p>
    <w:p w14:paraId="2298DC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CCAA1" w14:textId="77777777" w:rsidR="00072B41" w:rsidRDefault="00072B41" w:rsidP="009139A6">
      <w:r>
        <w:separator/>
      </w:r>
    </w:p>
  </w:endnote>
  <w:endnote w:type="continuationSeparator" w:id="0">
    <w:p w14:paraId="45E8DC77" w14:textId="77777777" w:rsidR="00072B41" w:rsidRDefault="00072B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B60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5C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79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D4F3D" w14:textId="77777777" w:rsidR="00072B41" w:rsidRDefault="00072B41" w:rsidP="009139A6">
      <w:r>
        <w:separator/>
      </w:r>
    </w:p>
  </w:footnote>
  <w:footnote w:type="continuationSeparator" w:id="0">
    <w:p w14:paraId="5D506540" w14:textId="77777777" w:rsidR="00072B41" w:rsidRDefault="00072B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5C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05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0C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41"/>
    <w:rsid w:val="000666E0"/>
    <w:rsid w:val="00072B4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6756A"/>
  <w15:chartTrackingRefBased/>
  <w15:docId w15:val="{A9DE9DBA-F902-4902-8BE0-094F2318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2023-09-04T18:38:00Z</dcterms:created>
  <dcterms:modified xsi:type="dcterms:W3CDTF">2023-09-04T18:39:00Z</dcterms:modified>
</cp:coreProperties>
</file>