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F826" w14:textId="77777777" w:rsidR="00232EA2" w:rsidRDefault="00232EA2" w:rsidP="00232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46BC9183" w14:textId="77777777" w:rsidR="00232EA2" w:rsidRDefault="00232EA2" w:rsidP="00232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721E9" w14:textId="77777777" w:rsidR="00232EA2" w:rsidRDefault="00232EA2" w:rsidP="00232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CC0E3" w14:textId="77777777" w:rsidR="00232EA2" w:rsidRDefault="00232EA2" w:rsidP="00232EA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Sep.1485</w:t>
      </w:r>
      <w:r>
        <w:rPr>
          <w:rFonts w:ascii="Times New Roman" w:hAnsi="Times New Roman" w:cs="Times New Roman"/>
          <w:sz w:val="24"/>
          <w:szCs w:val="24"/>
        </w:rPr>
        <w:tab/>
        <w:t xml:space="preserve">John Dockett(q.v.) bequeathed him his </w:t>
      </w:r>
      <w:proofErr w:type="gramStart"/>
      <w:r>
        <w:rPr>
          <w:rFonts w:ascii="Times New Roman" w:hAnsi="Times New Roman" w:cs="Times New Roman"/>
          <w:sz w:val="24"/>
          <w:szCs w:val="24"/>
        </w:rPr>
        <w:t>second best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gown, doublet and hose.   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pp.438-9)</w:t>
      </w:r>
    </w:p>
    <w:p w14:paraId="169084C2" w14:textId="77777777" w:rsidR="00232EA2" w:rsidRDefault="00232EA2" w:rsidP="00232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41B41C" w14:textId="77777777" w:rsidR="00232EA2" w:rsidRDefault="00232EA2" w:rsidP="00232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76167" w14:textId="77777777" w:rsidR="00232EA2" w:rsidRDefault="00232EA2" w:rsidP="00232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530ACB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0AD9" w14:textId="77777777" w:rsidR="00232EA2" w:rsidRDefault="00232EA2" w:rsidP="009139A6">
      <w:r>
        <w:separator/>
      </w:r>
    </w:p>
  </w:endnote>
  <w:endnote w:type="continuationSeparator" w:id="0">
    <w:p w14:paraId="08447F37" w14:textId="77777777" w:rsidR="00232EA2" w:rsidRDefault="00232E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50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F91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309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EC738" w14:textId="77777777" w:rsidR="00232EA2" w:rsidRDefault="00232EA2" w:rsidP="009139A6">
      <w:r>
        <w:separator/>
      </w:r>
    </w:p>
  </w:footnote>
  <w:footnote w:type="continuationSeparator" w:id="0">
    <w:p w14:paraId="2028DBCD" w14:textId="77777777" w:rsidR="00232EA2" w:rsidRDefault="00232E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301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F6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582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A2"/>
    <w:rsid w:val="000666E0"/>
    <w:rsid w:val="00232EA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A3C59"/>
  <w15:chartTrackingRefBased/>
  <w15:docId w15:val="{D3431218-4887-4A7E-9382-19AED386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2021-08-04T10:26:00Z</dcterms:created>
  <dcterms:modified xsi:type="dcterms:W3CDTF">2021-08-04T10:26:00Z</dcterms:modified>
</cp:coreProperties>
</file>