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70C92" w14:textId="77777777" w:rsidR="002B16F5" w:rsidRDefault="002B16F5" w:rsidP="002B16F5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GRENE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738A0DE2" w14:textId="77777777" w:rsidR="002B16F5" w:rsidRDefault="002B16F5" w:rsidP="002B16F5">
      <w:pPr>
        <w:pStyle w:val="NoSpacing"/>
        <w:rPr>
          <w:rFonts w:cs="Times New Roman"/>
          <w:szCs w:val="24"/>
        </w:rPr>
      </w:pPr>
    </w:p>
    <w:p w14:paraId="124396EF" w14:textId="77777777" w:rsidR="002B16F5" w:rsidRDefault="002B16F5" w:rsidP="002B16F5">
      <w:pPr>
        <w:pStyle w:val="NoSpacing"/>
        <w:rPr>
          <w:rFonts w:cs="Times New Roman"/>
          <w:szCs w:val="24"/>
        </w:rPr>
      </w:pPr>
    </w:p>
    <w:p w14:paraId="4601FDCE" w14:textId="77777777" w:rsidR="002B16F5" w:rsidRDefault="002B16F5" w:rsidP="002B16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Warwick into </w:t>
      </w:r>
    </w:p>
    <w:p w14:paraId="55729D67" w14:textId="77777777" w:rsidR="002B16F5" w:rsidRDefault="002B16F5" w:rsidP="002B16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William Catesby(q.v.).</w:t>
      </w:r>
    </w:p>
    <w:p w14:paraId="290D62E5" w14:textId="77777777" w:rsidR="002B16F5" w:rsidRDefault="002B16F5" w:rsidP="002B16F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197A2F1" w14:textId="77777777" w:rsidR="002B16F5" w:rsidRDefault="002B16F5" w:rsidP="002B16F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p.55)</w:t>
      </w:r>
    </w:p>
    <w:p w14:paraId="3152B06C" w14:textId="77777777" w:rsidR="002B16F5" w:rsidRDefault="002B16F5" w:rsidP="002B16F5">
      <w:pPr>
        <w:pStyle w:val="NoSpacing"/>
        <w:rPr>
          <w:rFonts w:eastAsia="Times New Roman" w:cs="Times New Roman"/>
          <w:szCs w:val="24"/>
        </w:rPr>
      </w:pPr>
    </w:p>
    <w:p w14:paraId="4C46F3E7" w14:textId="77777777" w:rsidR="002B16F5" w:rsidRDefault="002B16F5" w:rsidP="002B16F5">
      <w:pPr>
        <w:pStyle w:val="NoSpacing"/>
        <w:rPr>
          <w:rFonts w:eastAsia="Times New Roman" w:cs="Times New Roman"/>
          <w:szCs w:val="24"/>
        </w:rPr>
      </w:pPr>
    </w:p>
    <w:p w14:paraId="5907D3FF" w14:textId="77777777" w:rsidR="002B16F5" w:rsidRDefault="002B16F5" w:rsidP="002B16F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May 2023</w:t>
      </w:r>
    </w:p>
    <w:p w14:paraId="2EB08DF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1000B" w14:textId="77777777" w:rsidR="002B16F5" w:rsidRDefault="002B16F5" w:rsidP="009139A6">
      <w:r>
        <w:separator/>
      </w:r>
    </w:p>
  </w:endnote>
  <w:endnote w:type="continuationSeparator" w:id="0">
    <w:p w14:paraId="49903E57" w14:textId="77777777" w:rsidR="002B16F5" w:rsidRDefault="002B16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700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DB9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8AA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2C9D8" w14:textId="77777777" w:rsidR="002B16F5" w:rsidRDefault="002B16F5" w:rsidP="009139A6">
      <w:r>
        <w:separator/>
      </w:r>
    </w:p>
  </w:footnote>
  <w:footnote w:type="continuationSeparator" w:id="0">
    <w:p w14:paraId="1F717F78" w14:textId="77777777" w:rsidR="002B16F5" w:rsidRDefault="002B16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D5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C6C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D98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6F5"/>
    <w:rsid w:val="000666E0"/>
    <w:rsid w:val="002510B7"/>
    <w:rsid w:val="002B16F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75373"/>
  <w15:chartTrackingRefBased/>
  <w15:docId w15:val="{B9A2B558-47AC-4643-9C54-B6361D6A6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2023-05-13T20:22:00Z</dcterms:created>
  <dcterms:modified xsi:type="dcterms:W3CDTF">2023-05-13T20:22:00Z</dcterms:modified>
</cp:coreProperties>
</file>