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9BF55" w14:textId="748641B3" w:rsidR="001A0412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    (fl.1476)</w:t>
      </w:r>
    </w:p>
    <w:p w14:paraId="42F8E6F7" w14:textId="61C15B62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DBADA5" w14:textId="73A1741F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F2731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Apr.1476</w:t>
      </w:r>
      <w:r>
        <w:rPr>
          <w:rFonts w:ascii="Times New Roman" w:hAnsi="Times New Roman" w:cs="Times New Roman"/>
          <w:sz w:val="24"/>
          <w:szCs w:val="24"/>
        </w:rPr>
        <w:tab/>
        <w:t xml:space="preserve">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Plowdon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gifted his goods and chattels to him,</w:t>
      </w:r>
    </w:p>
    <w:p w14:paraId="015F4F62" w14:textId="132C8CC9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Humphrey Hayford of London(q.v.), John Ashton(q.v.) and Thomas Edward,</w:t>
      </w:r>
    </w:p>
    <w:p w14:paraId="40750824" w14:textId="17A86872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Abbot of Holy Cross(q.v.).   (C.C.R. 1476-85 p.92)</w:t>
      </w:r>
    </w:p>
    <w:p w14:paraId="64C626FE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2C261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77D07D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2021</w:t>
      </w:r>
    </w:p>
    <w:p w14:paraId="13F0B9A8" w14:textId="77777777" w:rsidR="00D71DEA" w:rsidRP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BE373" w14:textId="77777777" w:rsidR="00D71DEA" w:rsidRP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1D946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9321C" w14:textId="77777777" w:rsidR="00D71DEA" w:rsidRDefault="00D71DEA" w:rsidP="00D71D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91F40" w14:textId="77777777" w:rsidR="00D71DEA" w:rsidRPr="00032C25" w:rsidRDefault="00D71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DEA" w:rsidRPr="00032C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F47A7" w14:textId="77777777" w:rsidR="00D71DEA" w:rsidRDefault="00D71DEA" w:rsidP="009139A6">
      <w:r>
        <w:separator/>
      </w:r>
    </w:p>
  </w:endnote>
  <w:endnote w:type="continuationSeparator" w:id="0">
    <w:p w14:paraId="6A051C10" w14:textId="77777777" w:rsidR="00D71DEA" w:rsidRDefault="00D71D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CDA1" w14:textId="77777777" w:rsidR="00D71DEA" w:rsidRDefault="00D71D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25D1" w14:textId="77777777" w:rsidR="00D71DEA" w:rsidRPr="009139A6" w:rsidRDefault="00D71DEA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9471C" w14:textId="77777777" w:rsidR="00D71DEA" w:rsidRDefault="00D71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045A3" w14:textId="77777777" w:rsidR="00D71DEA" w:rsidRDefault="00D71DEA" w:rsidP="009139A6">
      <w:r>
        <w:separator/>
      </w:r>
    </w:p>
  </w:footnote>
  <w:footnote w:type="continuationSeparator" w:id="0">
    <w:p w14:paraId="1EDA91E4" w14:textId="77777777" w:rsidR="00D71DEA" w:rsidRDefault="00D71D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FBCC" w14:textId="77777777" w:rsidR="00D71DEA" w:rsidRDefault="00D71D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7890C" w14:textId="77777777" w:rsidR="00D71DEA" w:rsidRDefault="00D71D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28B4" w14:textId="77777777" w:rsidR="00D71DEA" w:rsidRDefault="00D71D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98"/>
    <w:rsid w:val="00032C25"/>
    <w:rsid w:val="000666E0"/>
    <w:rsid w:val="00186298"/>
    <w:rsid w:val="001A0412"/>
    <w:rsid w:val="002510B7"/>
    <w:rsid w:val="005C130B"/>
    <w:rsid w:val="00826F5C"/>
    <w:rsid w:val="00846433"/>
    <w:rsid w:val="009139A6"/>
    <w:rsid w:val="009448BB"/>
    <w:rsid w:val="00A3176C"/>
    <w:rsid w:val="00AE65F8"/>
    <w:rsid w:val="00BA00AB"/>
    <w:rsid w:val="00CB4ED9"/>
    <w:rsid w:val="00D71DE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16D7B"/>
  <w15:chartTrackingRefBased/>
  <w15:docId w15:val="{D5E3A201-7096-47E9-8724-62B3E875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2021-04-14T11:40:00Z</dcterms:created>
  <dcterms:modified xsi:type="dcterms:W3CDTF">2023-06-15T06:57:00Z</dcterms:modified>
</cp:coreProperties>
</file>