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E632C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3A9F3D37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C4398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B9E52D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enfeoffed by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Wulferston</w:t>
      </w:r>
      <w:proofErr w:type="spellEnd"/>
    </w:p>
    <w:p w14:paraId="4F99C9B6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Freston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Stowry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Haughton(q.v.) of a close in Cotton,</w:t>
      </w:r>
    </w:p>
    <w:p w14:paraId="59DC2734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Suffolk.    (T.N.A. ref. FB 161/L1/3)</w:t>
      </w:r>
    </w:p>
    <w:p w14:paraId="6DD8D8CB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01DAF5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9C28B" w14:textId="77777777" w:rsidR="00931F11" w:rsidRDefault="00931F11" w:rsidP="00931F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2022</w:t>
      </w:r>
    </w:p>
    <w:p w14:paraId="23C5C9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1AD36" w14:textId="77777777" w:rsidR="00931F11" w:rsidRDefault="00931F11" w:rsidP="009139A6">
      <w:r>
        <w:separator/>
      </w:r>
    </w:p>
  </w:endnote>
  <w:endnote w:type="continuationSeparator" w:id="0">
    <w:p w14:paraId="417DF013" w14:textId="77777777" w:rsidR="00931F11" w:rsidRDefault="00931F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3A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05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DB3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9F27B" w14:textId="77777777" w:rsidR="00931F11" w:rsidRDefault="00931F11" w:rsidP="009139A6">
      <w:r>
        <w:separator/>
      </w:r>
    </w:p>
  </w:footnote>
  <w:footnote w:type="continuationSeparator" w:id="0">
    <w:p w14:paraId="41E1A5BB" w14:textId="77777777" w:rsidR="00931F11" w:rsidRDefault="00931F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86D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6E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06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11"/>
    <w:rsid w:val="000666E0"/>
    <w:rsid w:val="002510B7"/>
    <w:rsid w:val="005C130B"/>
    <w:rsid w:val="00826F5C"/>
    <w:rsid w:val="009139A6"/>
    <w:rsid w:val="00931F1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BDB79"/>
  <w15:chartTrackingRefBased/>
  <w15:docId w15:val="{57211C50-2157-4CE9-BD69-39B01077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2022-02-25T21:19:00Z</dcterms:created>
  <dcterms:modified xsi:type="dcterms:W3CDTF">2022-02-25T21:19:00Z</dcterms:modified>
</cp:coreProperties>
</file>