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E5C1" w14:textId="77777777" w:rsidR="00675ABD" w:rsidRDefault="00675ABD" w:rsidP="00675ABD">
      <w:pPr>
        <w:pStyle w:val="NoSpacing"/>
      </w:pPr>
      <w:r>
        <w:rPr>
          <w:u w:val="single"/>
        </w:rPr>
        <w:t>John GRENE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14:paraId="1399F0F6" w14:textId="77777777" w:rsidR="00675ABD" w:rsidRDefault="00675ABD" w:rsidP="00675ABD">
      <w:pPr>
        <w:pStyle w:val="NoSpacing"/>
      </w:pPr>
    </w:p>
    <w:p w14:paraId="13BDCAA9" w14:textId="77777777" w:rsidR="00675ABD" w:rsidRDefault="00675ABD" w:rsidP="00675ABD">
      <w:pPr>
        <w:pStyle w:val="NoSpacing"/>
      </w:pPr>
    </w:p>
    <w:p w14:paraId="73147F32" w14:textId="77777777" w:rsidR="00675ABD" w:rsidRDefault="00675ABD" w:rsidP="00675ABD">
      <w:pPr>
        <w:pStyle w:val="NoSpacing"/>
      </w:pPr>
      <w:r>
        <w:tab/>
        <w:t>1427</w:t>
      </w:r>
      <w:r>
        <w:tab/>
        <w:t xml:space="preserve">He, Thomas Wawen(q.v.), Thomas </w:t>
      </w:r>
      <w:proofErr w:type="spellStart"/>
      <w:r>
        <w:t>Fenford</w:t>
      </w:r>
      <w:proofErr w:type="spellEnd"/>
      <w:r>
        <w:t xml:space="preserve">(q.v.) and Robert </w:t>
      </w:r>
      <w:proofErr w:type="spellStart"/>
      <w:r>
        <w:t>Stelman</w:t>
      </w:r>
      <w:proofErr w:type="spellEnd"/>
      <w:r>
        <w:t>(q.v.)</w:t>
      </w:r>
    </w:p>
    <w:p w14:paraId="74609E24" w14:textId="77777777" w:rsidR="00675ABD" w:rsidRDefault="00675ABD" w:rsidP="00675ABD">
      <w:pPr>
        <w:pStyle w:val="NoSpacing"/>
      </w:pPr>
      <w:r>
        <w:tab/>
      </w:r>
      <w:r>
        <w:tab/>
        <w:t xml:space="preserve">made a plaint of debt against Thomas Potter of Thaxted, Essex(q.v.), and </w:t>
      </w:r>
    </w:p>
    <w:p w14:paraId="399FCA62" w14:textId="77777777" w:rsidR="00675ABD" w:rsidRDefault="00675ABD" w:rsidP="00675ABD">
      <w:pPr>
        <w:pStyle w:val="NoSpacing"/>
      </w:pPr>
      <w:r>
        <w:tab/>
      </w:r>
      <w:r>
        <w:tab/>
        <w:t>ten others.</w:t>
      </w:r>
    </w:p>
    <w:p w14:paraId="4223DC75" w14:textId="77777777" w:rsidR="00675ABD" w:rsidRDefault="00675ABD" w:rsidP="00675ABD">
      <w:pPr>
        <w:pStyle w:val="NoSpacing"/>
        <w:ind w:left="1440" w:hanging="720"/>
      </w:pPr>
      <w:r>
        <w:tab/>
        <w:t xml:space="preserve">( </w:t>
      </w:r>
      <w:hyperlink r:id="rId6" w:history="1">
        <w:r w:rsidRPr="0088755F">
          <w:rPr>
            <w:rStyle w:val="Hyperlink"/>
          </w:rPr>
          <w:t>https://waalt.uh.edu/index.php/CP40/664</w:t>
        </w:r>
      </w:hyperlink>
      <w:r>
        <w:t xml:space="preserve"> )</w:t>
      </w:r>
    </w:p>
    <w:p w14:paraId="74CD3996" w14:textId="77777777" w:rsidR="00675ABD" w:rsidRDefault="00675ABD" w:rsidP="00675ABD">
      <w:pPr>
        <w:pStyle w:val="NoSpacing"/>
      </w:pPr>
    </w:p>
    <w:p w14:paraId="00271B78" w14:textId="77777777" w:rsidR="00675ABD" w:rsidRDefault="00675ABD" w:rsidP="00675ABD">
      <w:pPr>
        <w:pStyle w:val="NoSpacing"/>
      </w:pPr>
    </w:p>
    <w:p w14:paraId="77557453" w14:textId="77777777" w:rsidR="00675ABD" w:rsidRDefault="00675ABD" w:rsidP="00675ABD">
      <w:pPr>
        <w:pStyle w:val="NoSpacing"/>
      </w:pPr>
      <w:r>
        <w:t>24 March 2023</w:t>
      </w:r>
    </w:p>
    <w:p w14:paraId="22898D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0B4A8" w14:textId="77777777" w:rsidR="00675ABD" w:rsidRDefault="00675ABD" w:rsidP="009139A6">
      <w:r>
        <w:separator/>
      </w:r>
    </w:p>
  </w:endnote>
  <w:endnote w:type="continuationSeparator" w:id="0">
    <w:p w14:paraId="52032132" w14:textId="77777777" w:rsidR="00675ABD" w:rsidRDefault="00675A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84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012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16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6370C" w14:textId="77777777" w:rsidR="00675ABD" w:rsidRDefault="00675ABD" w:rsidP="009139A6">
      <w:r>
        <w:separator/>
      </w:r>
    </w:p>
  </w:footnote>
  <w:footnote w:type="continuationSeparator" w:id="0">
    <w:p w14:paraId="02259F2D" w14:textId="77777777" w:rsidR="00675ABD" w:rsidRDefault="00675A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F8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40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37F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BD"/>
    <w:rsid w:val="000666E0"/>
    <w:rsid w:val="002510B7"/>
    <w:rsid w:val="005C130B"/>
    <w:rsid w:val="00675AB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FCBE"/>
  <w15:chartTrackingRefBased/>
  <w15:docId w15:val="{2913ACA3-1C1B-44BB-A4AD-CFE367F5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5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2023-03-26T20:41:00Z</dcterms:created>
  <dcterms:modified xsi:type="dcterms:W3CDTF">2023-03-26T20:42:00Z</dcterms:modified>
</cp:coreProperties>
</file>