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8BD" w:rsidRDefault="00FD78BD" w:rsidP="00FD78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</w:t>
      </w:r>
      <w:r>
        <w:rPr>
          <w:rFonts w:ascii="Times New Roman" w:hAnsi="Times New Roman" w:cs="Times New Roman"/>
          <w:sz w:val="24"/>
          <w:szCs w:val="24"/>
        </w:rPr>
        <w:t xml:space="preserve"> tenant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Hertfordshire.</w:t>
      </w:r>
    </w:p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D78BD" w:rsidRDefault="00FD78BD" w:rsidP="00FD78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sectPr w:rsidR="00DD5B8A" w:rsidRPr="00FD7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8BD" w:rsidRDefault="00FD78BD" w:rsidP="00564E3C">
      <w:pPr>
        <w:spacing w:after="0" w:line="240" w:lineRule="auto"/>
      </w:pPr>
      <w:r>
        <w:separator/>
      </w:r>
    </w:p>
  </w:endnote>
  <w:endnote w:type="continuationSeparator" w:id="0">
    <w:p w:rsidR="00FD78BD" w:rsidRDefault="00FD78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78BD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8BD" w:rsidRDefault="00FD78BD" w:rsidP="00564E3C">
      <w:pPr>
        <w:spacing w:after="0" w:line="240" w:lineRule="auto"/>
      </w:pPr>
      <w:r>
        <w:separator/>
      </w:r>
    </w:p>
  </w:footnote>
  <w:footnote w:type="continuationSeparator" w:id="0">
    <w:p w:rsidR="00FD78BD" w:rsidRDefault="00FD78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BD"/>
    <w:rsid w:val="00372DC6"/>
    <w:rsid w:val="00564E3C"/>
    <w:rsid w:val="0064591D"/>
    <w:rsid w:val="00DD5B8A"/>
    <w:rsid w:val="00EB41B8"/>
    <w:rsid w:val="00F14DE1"/>
    <w:rsid w:val="00FD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E96AA"/>
  <w15:chartTrackingRefBased/>
  <w15:docId w15:val="{8C8DBE44-E7E6-4C65-AE52-B949AF63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D78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2015-10-09T18:34:00Z</dcterms:created>
  <dcterms:modified xsi:type="dcterms:W3CDTF">2015-10-09T18:36:00Z</dcterms:modified>
</cp:coreProperties>
</file>