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Ruddington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21-152)</w:t>
      </w: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97614" w:rsidRDefault="00C97614" w:rsidP="00C97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C976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614" w:rsidRDefault="00C97614" w:rsidP="00564E3C">
      <w:pPr>
        <w:spacing w:after="0" w:line="240" w:lineRule="auto"/>
      </w:pPr>
      <w:r>
        <w:separator/>
      </w:r>
    </w:p>
  </w:endnote>
  <w:endnote w:type="continuationSeparator" w:id="0">
    <w:p w:rsidR="00C97614" w:rsidRDefault="00C976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7614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614" w:rsidRDefault="00C97614" w:rsidP="00564E3C">
      <w:pPr>
        <w:spacing w:after="0" w:line="240" w:lineRule="auto"/>
      </w:pPr>
      <w:r>
        <w:separator/>
      </w:r>
    </w:p>
  </w:footnote>
  <w:footnote w:type="continuationSeparator" w:id="0">
    <w:p w:rsidR="00C97614" w:rsidRDefault="00C976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14"/>
    <w:rsid w:val="00372DC6"/>
    <w:rsid w:val="00564E3C"/>
    <w:rsid w:val="0064591D"/>
    <w:rsid w:val="00C9761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C1C69"/>
  <w15:chartTrackingRefBased/>
  <w15:docId w15:val="{A6AA2183-7405-4073-B73E-719480F9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2016-01-01T16:54:00Z</dcterms:created>
  <dcterms:modified xsi:type="dcterms:W3CDTF">2016-01-01T16:54:00Z</dcterms:modified>
</cp:coreProperties>
</file>